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93"/>
        <w:gridCol w:w="4488"/>
      </w:tblGrid>
      <w:tr w:rsidR="00C95DCD" w14:paraId="211301D2" w14:textId="77777777" w:rsidTr="00F019C0">
        <w:trPr>
          <w:trHeight w:val="389"/>
        </w:trPr>
        <w:tc>
          <w:tcPr>
            <w:tcW w:w="5293" w:type="dxa"/>
          </w:tcPr>
          <w:p w14:paraId="45EFF606" w14:textId="77777777" w:rsidR="00C95DCD" w:rsidRDefault="00C95DCD" w:rsidP="00791CEA">
            <w:pPr>
              <w:spacing w:line="300" w:lineRule="exact"/>
            </w:pPr>
            <w:r>
              <w:rPr>
                <w:b/>
                <w:szCs w:val="28"/>
              </w:rPr>
              <w:t>(для физических лиц)</w:t>
            </w:r>
          </w:p>
        </w:tc>
        <w:tc>
          <w:tcPr>
            <w:tcW w:w="4488" w:type="dxa"/>
          </w:tcPr>
          <w:p w14:paraId="21BE237E" w14:textId="77777777" w:rsidR="00C95DCD" w:rsidRDefault="00C95DCD" w:rsidP="00791CEA">
            <w:pPr>
              <w:spacing w:line="300" w:lineRule="exact"/>
              <w:ind w:right="-250"/>
            </w:pPr>
            <w:r>
              <w:t>Руководителю Агентства по делам юстиции и мировых судей Пермского края</w:t>
            </w:r>
          </w:p>
          <w:p w14:paraId="16644E0D" w14:textId="77777777" w:rsidR="00C95DCD" w:rsidRDefault="00C95DCD" w:rsidP="00791CEA">
            <w:pPr>
              <w:spacing w:line="300" w:lineRule="exact"/>
            </w:pPr>
          </w:p>
        </w:tc>
      </w:tr>
      <w:tr w:rsidR="00C95DCD" w14:paraId="09F87FCF" w14:textId="77777777" w:rsidTr="00F019C0">
        <w:trPr>
          <w:trHeight w:val="389"/>
        </w:trPr>
        <w:tc>
          <w:tcPr>
            <w:tcW w:w="5293" w:type="dxa"/>
          </w:tcPr>
          <w:p w14:paraId="7139987F" w14:textId="77777777" w:rsidR="00C95DCD" w:rsidRDefault="00C95DCD" w:rsidP="00791CEA">
            <w:pPr>
              <w:spacing w:line="300" w:lineRule="exact"/>
            </w:pPr>
          </w:p>
        </w:tc>
        <w:tc>
          <w:tcPr>
            <w:tcW w:w="4488" w:type="dxa"/>
            <w:tcBorders>
              <w:bottom w:val="single" w:sz="4" w:space="0" w:color="auto"/>
            </w:tcBorders>
            <w:vAlign w:val="bottom"/>
          </w:tcPr>
          <w:p w14:paraId="499C3DB7" w14:textId="4E755CEA" w:rsidR="00C95DCD" w:rsidRDefault="00C95DCD" w:rsidP="00791CEA">
            <w:pPr>
              <w:spacing w:line="300" w:lineRule="exact"/>
            </w:pPr>
            <w:r>
              <w:t>от</w:t>
            </w:r>
            <w:r w:rsidR="00791CEA">
              <w:t xml:space="preserve"> </w:t>
            </w:r>
            <w:r>
              <w:t xml:space="preserve"> </w:t>
            </w:r>
          </w:p>
        </w:tc>
      </w:tr>
      <w:tr w:rsidR="006238E8" w14:paraId="74B0E561" w14:textId="77777777" w:rsidTr="00F019C0">
        <w:trPr>
          <w:trHeight w:val="155"/>
        </w:trPr>
        <w:tc>
          <w:tcPr>
            <w:tcW w:w="5293" w:type="dxa"/>
          </w:tcPr>
          <w:p w14:paraId="2E6A43D3" w14:textId="77777777" w:rsidR="006238E8" w:rsidRDefault="006238E8" w:rsidP="00791CEA">
            <w:pPr>
              <w:spacing w:line="300" w:lineRule="exact"/>
            </w:pPr>
          </w:p>
        </w:tc>
        <w:tc>
          <w:tcPr>
            <w:tcW w:w="448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DB8C6D6" w14:textId="77777777" w:rsidR="006238E8" w:rsidRDefault="006238E8" w:rsidP="00791CEA">
            <w:pPr>
              <w:spacing w:line="300" w:lineRule="exact"/>
            </w:pPr>
          </w:p>
        </w:tc>
      </w:tr>
      <w:tr w:rsidR="00C95DCD" w14:paraId="18093023" w14:textId="77777777" w:rsidTr="00F019C0">
        <w:trPr>
          <w:trHeight w:val="244"/>
        </w:trPr>
        <w:tc>
          <w:tcPr>
            <w:tcW w:w="5293" w:type="dxa"/>
          </w:tcPr>
          <w:p w14:paraId="415CB678" w14:textId="77777777" w:rsidR="00C95DCD" w:rsidRDefault="00C95DCD" w:rsidP="00791CEA">
            <w:pPr>
              <w:spacing w:line="300" w:lineRule="exact"/>
            </w:pPr>
          </w:p>
        </w:tc>
        <w:tc>
          <w:tcPr>
            <w:tcW w:w="448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CD0F9BB" w14:textId="77777777" w:rsidR="00C95DCD" w:rsidRDefault="00C95DCD" w:rsidP="00791CEA">
            <w:pPr>
              <w:spacing w:line="300" w:lineRule="exact"/>
            </w:pPr>
            <w:r>
              <w:t>проживающего (ей) по адресу:</w:t>
            </w:r>
          </w:p>
        </w:tc>
      </w:tr>
      <w:tr w:rsidR="001666C8" w14:paraId="526C639E" w14:textId="77777777" w:rsidTr="00F019C0">
        <w:trPr>
          <w:trHeight w:val="262"/>
        </w:trPr>
        <w:tc>
          <w:tcPr>
            <w:tcW w:w="5293" w:type="dxa"/>
          </w:tcPr>
          <w:p w14:paraId="4878C008" w14:textId="77777777" w:rsidR="001666C8" w:rsidRDefault="001666C8" w:rsidP="00791CEA">
            <w:pPr>
              <w:spacing w:line="300" w:lineRule="exact"/>
            </w:pPr>
          </w:p>
        </w:tc>
        <w:tc>
          <w:tcPr>
            <w:tcW w:w="4488" w:type="dxa"/>
            <w:tcBorders>
              <w:top w:val="single" w:sz="4" w:space="0" w:color="auto"/>
              <w:bottom w:val="single" w:sz="4" w:space="0" w:color="auto"/>
            </w:tcBorders>
          </w:tcPr>
          <w:p w14:paraId="5B6BD237" w14:textId="77777777" w:rsidR="001666C8" w:rsidRPr="00D779CF" w:rsidRDefault="001666C8" w:rsidP="00791CEA">
            <w:pPr>
              <w:spacing w:line="300" w:lineRule="exact"/>
              <w:rPr>
                <w:i/>
                <w:sz w:val="20"/>
              </w:rPr>
            </w:pPr>
          </w:p>
        </w:tc>
      </w:tr>
      <w:tr w:rsidR="00C95DCD" w14:paraId="65F4B991" w14:textId="77777777" w:rsidTr="00F019C0">
        <w:trPr>
          <w:trHeight w:val="259"/>
        </w:trPr>
        <w:tc>
          <w:tcPr>
            <w:tcW w:w="5293" w:type="dxa"/>
          </w:tcPr>
          <w:p w14:paraId="233683DC" w14:textId="77777777" w:rsidR="00C95DCD" w:rsidRDefault="00C95DCD" w:rsidP="00791CEA">
            <w:pPr>
              <w:spacing w:line="300" w:lineRule="exact"/>
            </w:pPr>
          </w:p>
        </w:tc>
        <w:tc>
          <w:tcPr>
            <w:tcW w:w="448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D6D5221" w14:textId="77777777" w:rsidR="00C95DCD" w:rsidRDefault="00C95DCD" w:rsidP="00791CEA">
            <w:pPr>
              <w:spacing w:line="300" w:lineRule="exact"/>
            </w:pPr>
            <w:r>
              <w:t>паспорт</w:t>
            </w:r>
          </w:p>
        </w:tc>
      </w:tr>
      <w:tr w:rsidR="00C95DCD" w14:paraId="7BEF399B" w14:textId="77777777" w:rsidTr="00F019C0">
        <w:trPr>
          <w:trHeight w:val="217"/>
        </w:trPr>
        <w:tc>
          <w:tcPr>
            <w:tcW w:w="5293" w:type="dxa"/>
          </w:tcPr>
          <w:p w14:paraId="787FD9FF" w14:textId="77777777" w:rsidR="00C95DCD" w:rsidRDefault="00C95DCD" w:rsidP="00791CEA">
            <w:pPr>
              <w:spacing w:line="300" w:lineRule="exact"/>
            </w:pPr>
          </w:p>
        </w:tc>
        <w:tc>
          <w:tcPr>
            <w:tcW w:w="4488" w:type="dxa"/>
            <w:tcBorders>
              <w:top w:val="single" w:sz="4" w:space="0" w:color="auto"/>
            </w:tcBorders>
          </w:tcPr>
          <w:p w14:paraId="5BDB022C" w14:textId="77777777" w:rsidR="00C95DCD" w:rsidRPr="004801EB" w:rsidRDefault="00C95DCD" w:rsidP="00791CEA">
            <w:pPr>
              <w:spacing w:line="300" w:lineRule="exact"/>
              <w:jc w:val="center"/>
              <w:rPr>
                <w:sz w:val="20"/>
              </w:rPr>
            </w:pPr>
            <w:r w:rsidRPr="004801EB">
              <w:rPr>
                <w:sz w:val="20"/>
              </w:rPr>
              <w:t>(серия, номер)</w:t>
            </w:r>
          </w:p>
        </w:tc>
      </w:tr>
      <w:tr w:rsidR="00C95DCD" w14:paraId="7DDE53C5" w14:textId="77777777" w:rsidTr="00F019C0">
        <w:trPr>
          <w:trHeight w:val="191"/>
        </w:trPr>
        <w:tc>
          <w:tcPr>
            <w:tcW w:w="5293" w:type="dxa"/>
          </w:tcPr>
          <w:p w14:paraId="2381F788" w14:textId="77777777" w:rsidR="00C95DCD" w:rsidRDefault="00C95DCD" w:rsidP="00791CEA">
            <w:pPr>
              <w:spacing w:line="300" w:lineRule="exact"/>
            </w:pPr>
          </w:p>
        </w:tc>
        <w:tc>
          <w:tcPr>
            <w:tcW w:w="4488" w:type="dxa"/>
            <w:tcBorders>
              <w:bottom w:val="single" w:sz="4" w:space="0" w:color="auto"/>
            </w:tcBorders>
            <w:vAlign w:val="bottom"/>
          </w:tcPr>
          <w:p w14:paraId="4C01D893" w14:textId="77777777" w:rsidR="00C95DCD" w:rsidRDefault="00C95DCD" w:rsidP="00791CEA">
            <w:pPr>
              <w:spacing w:line="300" w:lineRule="exact"/>
            </w:pPr>
            <w:r>
              <w:t>выдан</w:t>
            </w:r>
          </w:p>
        </w:tc>
      </w:tr>
      <w:tr w:rsidR="00C95DCD" w14:paraId="06976AE2" w14:textId="77777777" w:rsidTr="00F019C0">
        <w:trPr>
          <w:trHeight w:val="522"/>
        </w:trPr>
        <w:tc>
          <w:tcPr>
            <w:tcW w:w="5293" w:type="dxa"/>
          </w:tcPr>
          <w:p w14:paraId="55409AA3" w14:textId="77777777" w:rsidR="00C95DCD" w:rsidRDefault="00C95DCD" w:rsidP="00791CEA">
            <w:pPr>
              <w:spacing w:line="300" w:lineRule="exact"/>
            </w:pPr>
          </w:p>
        </w:tc>
        <w:tc>
          <w:tcPr>
            <w:tcW w:w="4488" w:type="dxa"/>
            <w:tcBorders>
              <w:top w:val="single" w:sz="4" w:space="0" w:color="auto"/>
              <w:bottom w:val="single" w:sz="4" w:space="0" w:color="auto"/>
            </w:tcBorders>
          </w:tcPr>
          <w:p w14:paraId="2A79329D" w14:textId="77777777" w:rsidR="00C95DCD" w:rsidRPr="004801EB" w:rsidRDefault="00C95DCD" w:rsidP="00791CEA">
            <w:pPr>
              <w:spacing w:line="300" w:lineRule="exact"/>
              <w:jc w:val="center"/>
              <w:rPr>
                <w:sz w:val="20"/>
              </w:rPr>
            </w:pPr>
            <w:r w:rsidRPr="004801EB">
              <w:rPr>
                <w:sz w:val="20"/>
              </w:rPr>
              <w:t>(кем, когда)</w:t>
            </w:r>
          </w:p>
        </w:tc>
      </w:tr>
      <w:tr w:rsidR="00C95DCD" w14:paraId="41182077" w14:textId="77777777" w:rsidTr="00F019C0">
        <w:trPr>
          <w:trHeight w:val="389"/>
        </w:trPr>
        <w:tc>
          <w:tcPr>
            <w:tcW w:w="5293" w:type="dxa"/>
          </w:tcPr>
          <w:p w14:paraId="38AB54D4" w14:textId="77777777" w:rsidR="00C95DCD" w:rsidRDefault="00C95DCD" w:rsidP="00791CEA">
            <w:pPr>
              <w:spacing w:line="300" w:lineRule="exact"/>
            </w:pPr>
          </w:p>
        </w:tc>
        <w:tc>
          <w:tcPr>
            <w:tcW w:w="448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FE220FC" w14:textId="77777777" w:rsidR="00C95DCD" w:rsidRPr="00837595" w:rsidRDefault="00C95DCD" w:rsidP="00791CEA">
            <w:pPr>
              <w:spacing w:line="30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</w:t>
            </w:r>
            <w:r w:rsidRPr="00837595">
              <w:rPr>
                <w:sz w:val="24"/>
                <w:szCs w:val="24"/>
              </w:rPr>
              <w:t>ел:</w:t>
            </w:r>
          </w:p>
        </w:tc>
      </w:tr>
      <w:tr w:rsidR="00C95DCD" w14:paraId="4F23D844" w14:textId="77777777" w:rsidTr="00F019C0">
        <w:trPr>
          <w:trHeight w:val="389"/>
        </w:trPr>
        <w:tc>
          <w:tcPr>
            <w:tcW w:w="5293" w:type="dxa"/>
          </w:tcPr>
          <w:p w14:paraId="55A2428E" w14:textId="77777777" w:rsidR="00C95DCD" w:rsidRDefault="00C95DCD" w:rsidP="00791CEA">
            <w:pPr>
              <w:spacing w:line="300" w:lineRule="exact"/>
            </w:pPr>
          </w:p>
        </w:tc>
        <w:tc>
          <w:tcPr>
            <w:tcW w:w="4488" w:type="dxa"/>
            <w:tcBorders>
              <w:top w:val="single" w:sz="4" w:space="0" w:color="auto"/>
            </w:tcBorders>
            <w:vAlign w:val="bottom"/>
          </w:tcPr>
          <w:p w14:paraId="4CE02CCF" w14:textId="77777777" w:rsidR="00C95DCD" w:rsidRPr="00837595" w:rsidRDefault="00C95DCD" w:rsidP="00791CEA">
            <w:pPr>
              <w:spacing w:line="300" w:lineRule="exact"/>
              <w:rPr>
                <w:sz w:val="24"/>
                <w:szCs w:val="24"/>
              </w:rPr>
            </w:pPr>
            <w:r w:rsidRPr="00837595">
              <w:rPr>
                <w:sz w:val="24"/>
                <w:szCs w:val="24"/>
              </w:rPr>
              <w:t>Адрес эл.</w:t>
            </w:r>
            <w:r w:rsidR="00E21F08">
              <w:rPr>
                <w:sz w:val="24"/>
                <w:szCs w:val="24"/>
              </w:rPr>
              <w:t xml:space="preserve"> </w:t>
            </w:r>
            <w:r w:rsidRPr="00837595">
              <w:rPr>
                <w:sz w:val="24"/>
                <w:szCs w:val="24"/>
              </w:rPr>
              <w:t>почты (при наличии):</w:t>
            </w:r>
          </w:p>
        </w:tc>
      </w:tr>
      <w:tr w:rsidR="00C95DCD" w14:paraId="6C36BB4A" w14:textId="77777777" w:rsidTr="00F019C0">
        <w:trPr>
          <w:trHeight w:val="77"/>
        </w:trPr>
        <w:tc>
          <w:tcPr>
            <w:tcW w:w="5293" w:type="dxa"/>
          </w:tcPr>
          <w:p w14:paraId="2D2C8517" w14:textId="77777777" w:rsidR="00C95DCD" w:rsidRDefault="00C95DCD" w:rsidP="00791CEA">
            <w:pPr>
              <w:spacing w:line="300" w:lineRule="exact"/>
            </w:pPr>
          </w:p>
        </w:tc>
        <w:tc>
          <w:tcPr>
            <w:tcW w:w="4488" w:type="dxa"/>
            <w:tcBorders>
              <w:bottom w:val="single" w:sz="4" w:space="0" w:color="auto"/>
            </w:tcBorders>
            <w:vAlign w:val="bottom"/>
          </w:tcPr>
          <w:p w14:paraId="1FFA9BC6" w14:textId="77777777" w:rsidR="00C95DCD" w:rsidRPr="00837595" w:rsidRDefault="00C95DCD" w:rsidP="00791CEA">
            <w:pPr>
              <w:spacing w:line="300" w:lineRule="exact"/>
              <w:rPr>
                <w:szCs w:val="28"/>
              </w:rPr>
            </w:pPr>
          </w:p>
        </w:tc>
      </w:tr>
    </w:tbl>
    <w:p w14:paraId="0ABC0736" w14:textId="77777777" w:rsidR="00C95DCD" w:rsidRDefault="00C95DCD" w:rsidP="00791CEA">
      <w:pPr>
        <w:spacing w:line="300" w:lineRule="exact"/>
      </w:pPr>
    </w:p>
    <w:p w14:paraId="6A6D69DF" w14:textId="12157984" w:rsidR="00C95DCD" w:rsidRPr="000F325B" w:rsidRDefault="00791CEA" w:rsidP="00791CEA">
      <w:pPr>
        <w:pStyle w:val="ConsPlusNonformat"/>
        <w:spacing w:line="300" w:lineRule="exact"/>
        <w:ind w:left="3686" w:right="3684"/>
        <w:jc w:val="center"/>
        <w:outlineLvl w:val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з</w:t>
      </w:r>
      <w:r w:rsidR="00C95DCD" w:rsidRPr="000F325B">
        <w:rPr>
          <w:rFonts w:ascii="Times New Roman" w:hAnsi="Times New Roman" w:cs="Times New Roman"/>
          <w:bCs/>
          <w:sz w:val="28"/>
          <w:szCs w:val="28"/>
        </w:rPr>
        <w:t>аявление</w:t>
      </w:r>
      <w:r w:rsidR="0043076D">
        <w:rPr>
          <w:rFonts w:ascii="Times New Roman" w:hAnsi="Times New Roman" w:cs="Times New Roman"/>
          <w:bCs/>
          <w:sz w:val="28"/>
          <w:szCs w:val="28"/>
        </w:rPr>
        <w:t>.</w:t>
      </w:r>
    </w:p>
    <w:p w14:paraId="02838641" w14:textId="77777777" w:rsidR="00C95DCD" w:rsidRPr="000F325B" w:rsidRDefault="00C95DCD" w:rsidP="00791CEA">
      <w:pPr>
        <w:pStyle w:val="ConsPlusNonformat"/>
        <w:spacing w:line="300" w:lineRule="exact"/>
        <w:ind w:left="3686" w:right="3684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14:paraId="520D5F9A" w14:textId="529F64ED" w:rsidR="00C95DCD" w:rsidRDefault="00C95DCD" w:rsidP="00791CEA">
      <w:pPr>
        <w:pStyle w:val="ConsPlusNonformat"/>
        <w:spacing w:line="300" w:lineRule="exact"/>
        <w:ind w:right="-2" w:firstLine="709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Прошу возвратить излишне</w:t>
      </w:r>
      <w:r w:rsidR="00C936C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91CEA">
        <w:rPr>
          <w:rFonts w:ascii="Times New Roman" w:hAnsi="Times New Roman" w:cs="Times New Roman"/>
          <w:bCs/>
          <w:sz w:val="28"/>
          <w:szCs w:val="28"/>
        </w:rPr>
        <w:t xml:space="preserve">(ошибочно) </w:t>
      </w:r>
      <w:r w:rsidRPr="00627822">
        <w:rPr>
          <w:rFonts w:ascii="Times New Roman" w:hAnsi="Times New Roman" w:cs="Times New Roman"/>
          <w:bCs/>
          <w:sz w:val="28"/>
          <w:szCs w:val="28"/>
        </w:rPr>
        <w:t>уплаченную сумму в бюджет</w:t>
      </w:r>
      <w:r w:rsidR="005C3170">
        <w:rPr>
          <w:rFonts w:ascii="Times New Roman" w:hAnsi="Times New Roman" w:cs="Times New Roman"/>
          <w:bCs/>
          <w:sz w:val="28"/>
          <w:szCs w:val="28"/>
        </w:rPr>
        <w:t xml:space="preserve"> в </w:t>
      </w:r>
      <w:r w:rsidR="00C936C1">
        <w:rPr>
          <w:rFonts w:ascii="Times New Roman" w:hAnsi="Times New Roman" w:cs="Times New Roman"/>
          <w:bCs/>
          <w:sz w:val="28"/>
          <w:szCs w:val="28"/>
        </w:rPr>
        <w:t xml:space="preserve">размере </w:t>
      </w:r>
      <w:r w:rsidR="008E6CE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91CEA">
        <w:rPr>
          <w:rFonts w:ascii="Times New Roman" w:hAnsi="Times New Roman" w:cs="Times New Roman"/>
          <w:bCs/>
          <w:sz w:val="28"/>
          <w:szCs w:val="28"/>
        </w:rPr>
        <w:t>________</w:t>
      </w:r>
      <w:r>
        <w:rPr>
          <w:rFonts w:ascii="Times New Roman" w:hAnsi="Times New Roman" w:cs="Times New Roman"/>
          <w:bCs/>
          <w:sz w:val="28"/>
          <w:szCs w:val="28"/>
        </w:rPr>
        <w:t>___________________________________________</w:t>
      </w:r>
      <w:r w:rsidR="008E6CE6">
        <w:rPr>
          <w:rFonts w:ascii="Times New Roman" w:hAnsi="Times New Roman" w:cs="Times New Roman"/>
          <w:bCs/>
          <w:sz w:val="28"/>
          <w:szCs w:val="28"/>
        </w:rPr>
        <w:t>_</w:t>
      </w:r>
      <w:r>
        <w:rPr>
          <w:rFonts w:ascii="Times New Roman" w:hAnsi="Times New Roman" w:cs="Times New Roman"/>
          <w:bCs/>
          <w:sz w:val="28"/>
          <w:szCs w:val="28"/>
        </w:rPr>
        <w:t>)</w:t>
      </w:r>
      <w:r w:rsidR="00CC365E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рублей</w:t>
      </w:r>
    </w:p>
    <w:p w14:paraId="661970B3" w14:textId="77777777" w:rsidR="00C95DCD" w:rsidRPr="001666C8" w:rsidRDefault="00C95DCD" w:rsidP="00791CEA">
      <w:pPr>
        <w:pStyle w:val="ConsPlusNonformat"/>
        <w:spacing w:line="300" w:lineRule="exact"/>
        <w:ind w:right="-2"/>
        <w:jc w:val="center"/>
        <w:outlineLvl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</w:t>
      </w:r>
      <w:r w:rsidRPr="001666C8">
        <w:rPr>
          <w:rFonts w:ascii="Times New Roman" w:hAnsi="Times New Roman" w:cs="Times New Roman"/>
        </w:rPr>
        <w:t>(</w:t>
      </w:r>
      <w:r w:rsidRPr="001666C8">
        <w:rPr>
          <w:rFonts w:ascii="Times New Roman" w:hAnsi="Times New Roman" w:cs="Times New Roman"/>
          <w:i/>
        </w:rPr>
        <w:t>указывается сумма, подлежащая возврату, прописью и цифрами</w:t>
      </w:r>
      <w:r w:rsidRPr="001666C8">
        <w:rPr>
          <w:rFonts w:ascii="Times New Roman" w:hAnsi="Times New Roman" w:cs="Times New Roman"/>
        </w:rPr>
        <w:t>)</w:t>
      </w:r>
    </w:p>
    <w:p w14:paraId="790564CE" w14:textId="7C3C941F" w:rsidR="00080E4F" w:rsidRDefault="00C95DCD" w:rsidP="00791CEA">
      <w:pPr>
        <w:pStyle w:val="ConsPlusNonformat"/>
        <w:tabs>
          <w:tab w:val="right" w:pos="9640"/>
        </w:tabs>
        <w:spacing w:line="300" w:lineRule="exact"/>
        <w:ind w:right="-2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связи с тем, что </w:t>
      </w:r>
      <w:r w:rsidR="00A82ACD">
        <w:rPr>
          <w:rFonts w:ascii="Times New Roman" w:hAnsi="Times New Roman" w:cs="Times New Roman"/>
          <w:sz w:val="28"/>
          <w:szCs w:val="28"/>
        </w:rPr>
        <w:t>(по причине) _______________________</w:t>
      </w:r>
      <w:r w:rsidR="004D2187">
        <w:rPr>
          <w:rFonts w:ascii="Times New Roman" w:hAnsi="Times New Roman" w:cs="Times New Roman"/>
          <w:sz w:val="28"/>
          <w:szCs w:val="28"/>
        </w:rPr>
        <w:t>____</w:t>
      </w:r>
      <w:r>
        <w:rPr>
          <w:rFonts w:ascii="Times New Roman" w:hAnsi="Times New Roman" w:cs="Times New Roman"/>
          <w:sz w:val="28"/>
          <w:szCs w:val="28"/>
        </w:rPr>
        <w:t>_________________________________________</w:t>
      </w:r>
      <w:r w:rsidR="00C17CAD">
        <w:rPr>
          <w:rFonts w:ascii="Times New Roman" w:hAnsi="Times New Roman" w:cs="Times New Roman"/>
          <w:sz w:val="28"/>
          <w:szCs w:val="28"/>
        </w:rPr>
        <w:t>_</w:t>
      </w:r>
    </w:p>
    <w:p w14:paraId="5EF9349C" w14:textId="77777777" w:rsidR="00C936C1" w:rsidRPr="001666C8" w:rsidRDefault="00C936C1" w:rsidP="00791CEA">
      <w:pPr>
        <w:pStyle w:val="ConsPlusNonformat"/>
        <w:tabs>
          <w:tab w:val="center" w:pos="4891"/>
          <w:tab w:val="right" w:pos="9640"/>
          <w:tab w:val="right" w:pos="9783"/>
        </w:tabs>
        <w:spacing w:line="300" w:lineRule="exact"/>
        <w:ind w:right="-2"/>
        <w:outlineLvl w:val="0"/>
        <w:rPr>
          <w:rFonts w:ascii="Times New Roman" w:hAnsi="Times New Roman" w:cs="Times New Roman"/>
          <w:bCs/>
          <w:i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4D2187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4D2187" w:rsidRPr="001666C8">
        <w:rPr>
          <w:rFonts w:ascii="Times New Roman" w:hAnsi="Times New Roman" w:cs="Times New Roman"/>
          <w:bCs/>
          <w:i/>
        </w:rPr>
        <w:t>(указываются обстоятельства возникшей переплаты)</w:t>
      </w:r>
      <w:r w:rsidRPr="001666C8">
        <w:rPr>
          <w:rFonts w:ascii="Times New Roman" w:hAnsi="Times New Roman" w:cs="Times New Roman"/>
          <w:bCs/>
          <w:i/>
        </w:rPr>
        <w:tab/>
      </w:r>
      <w:r w:rsidRPr="001666C8">
        <w:rPr>
          <w:rFonts w:ascii="Times New Roman" w:hAnsi="Times New Roman" w:cs="Times New Roman"/>
          <w:bCs/>
          <w:i/>
        </w:rPr>
        <w:tab/>
      </w:r>
    </w:p>
    <w:p w14:paraId="19643597" w14:textId="77777777" w:rsidR="004D2187" w:rsidRDefault="004D2187" w:rsidP="00791CEA">
      <w:pPr>
        <w:pStyle w:val="ConsPlusNonformat"/>
        <w:tabs>
          <w:tab w:val="right" w:pos="9640"/>
        </w:tabs>
        <w:spacing w:line="300" w:lineRule="exact"/>
        <w:ind w:right="-2"/>
        <w:jc w:val="center"/>
        <w:outlineLvl w:val="0"/>
        <w:rPr>
          <w:rFonts w:ascii="Times New Roman" w:hAnsi="Times New Roman" w:cs="Times New Roman"/>
          <w:bCs/>
          <w:i/>
          <w:sz w:val="22"/>
          <w:szCs w:val="22"/>
        </w:rPr>
      </w:pPr>
    </w:p>
    <w:p w14:paraId="3468B16E" w14:textId="77777777" w:rsidR="00C936C1" w:rsidRPr="0014064E" w:rsidRDefault="00C936C1" w:rsidP="00791CEA">
      <w:pPr>
        <w:pStyle w:val="ConsPlusNonformat"/>
        <w:pBdr>
          <w:top w:val="single" w:sz="4" w:space="1" w:color="auto"/>
          <w:bottom w:val="single" w:sz="4" w:space="0" w:color="auto"/>
        </w:pBdr>
        <w:tabs>
          <w:tab w:val="right" w:pos="9640"/>
        </w:tabs>
        <w:spacing w:line="300" w:lineRule="exact"/>
        <w:ind w:right="-2"/>
        <w:jc w:val="right"/>
        <w:outlineLvl w:val="0"/>
        <w:rPr>
          <w:rFonts w:ascii="Times New Roman" w:hAnsi="Times New Roman" w:cs="Times New Roman"/>
          <w:bCs/>
          <w:i/>
          <w:sz w:val="32"/>
          <w:szCs w:val="22"/>
        </w:rPr>
      </w:pPr>
    </w:p>
    <w:p w14:paraId="2F6B9F0E" w14:textId="77777777" w:rsidR="00F459E7" w:rsidRPr="0014064E" w:rsidRDefault="00F459E7" w:rsidP="00791CEA">
      <w:pPr>
        <w:pStyle w:val="ConsPlusNonformat"/>
        <w:tabs>
          <w:tab w:val="left" w:pos="2430"/>
          <w:tab w:val="right" w:pos="9640"/>
        </w:tabs>
        <w:spacing w:line="300" w:lineRule="exact"/>
        <w:ind w:right="-2"/>
        <w:outlineLvl w:val="0"/>
        <w:rPr>
          <w:rFonts w:ascii="Times New Roman" w:hAnsi="Times New Roman" w:cs="Times New Roman"/>
          <w:bCs/>
          <w:sz w:val="32"/>
          <w:szCs w:val="28"/>
        </w:rPr>
      </w:pPr>
    </w:p>
    <w:p w14:paraId="4EC1AA9C" w14:textId="391DC548" w:rsidR="00C936C1" w:rsidRDefault="005C3170" w:rsidP="00791CEA">
      <w:pPr>
        <w:pStyle w:val="ConsPlusNonformat"/>
        <w:pBdr>
          <w:top w:val="single" w:sz="4" w:space="0" w:color="auto"/>
        </w:pBdr>
        <w:tabs>
          <w:tab w:val="left" w:pos="2430"/>
          <w:tab w:val="right" w:pos="9640"/>
        </w:tabs>
        <w:spacing w:line="300" w:lineRule="exact"/>
        <w:ind w:right="-2"/>
        <w:outlineLvl w:val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0F325B">
        <w:rPr>
          <w:rFonts w:ascii="Times New Roman" w:hAnsi="Times New Roman" w:cs="Times New Roman"/>
          <w:sz w:val="28"/>
          <w:szCs w:val="28"/>
        </w:rPr>
        <w:t xml:space="preserve">Денежные средства </w:t>
      </w:r>
      <w:r>
        <w:rPr>
          <w:rFonts w:ascii="Times New Roman" w:hAnsi="Times New Roman" w:cs="Times New Roman"/>
          <w:sz w:val="28"/>
          <w:szCs w:val="28"/>
        </w:rPr>
        <w:t xml:space="preserve">прошу </w:t>
      </w:r>
      <w:r w:rsidRPr="000F325B">
        <w:rPr>
          <w:rFonts w:ascii="Times New Roman" w:hAnsi="Times New Roman" w:cs="Times New Roman"/>
          <w:sz w:val="28"/>
          <w:szCs w:val="28"/>
        </w:rPr>
        <w:t>перечислить на реквизиты</w:t>
      </w:r>
      <w:r>
        <w:rPr>
          <w:rFonts w:ascii="Times New Roman" w:hAnsi="Times New Roman" w:cs="Times New Roman"/>
          <w:sz w:val="28"/>
          <w:szCs w:val="28"/>
        </w:rPr>
        <w:t xml:space="preserve"> банка, приложенные</w:t>
      </w:r>
      <w:r>
        <w:rPr>
          <w:rFonts w:ascii="Times New Roman" w:hAnsi="Times New Roman" w:cs="Times New Roman"/>
          <w:sz w:val="28"/>
          <w:szCs w:val="28"/>
        </w:rPr>
        <w:br/>
        <w:t>к настоящему заявлению.</w:t>
      </w:r>
      <w:r w:rsidR="00C936C1">
        <w:rPr>
          <w:rFonts w:ascii="Times New Roman" w:hAnsi="Times New Roman" w:cs="Times New Roman"/>
          <w:bCs/>
          <w:sz w:val="28"/>
          <w:szCs w:val="28"/>
        </w:rPr>
        <w:tab/>
      </w:r>
      <w:r w:rsidR="00C936C1">
        <w:rPr>
          <w:rFonts w:ascii="Times New Roman" w:hAnsi="Times New Roman" w:cs="Times New Roman"/>
          <w:bCs/>
          <w:sz w:val="28"/>
          <w:szCs w:val="28"/>
        </w:rPr>
        <w:tab/>
      </w:r>
    </w:p>
    <w:p w14:paraId="0FC271B0" w14:textId="44475B3D" w:rsidR="004D2187" w:rsidRDefault="00791CEA" w:rsidP="00791CEA">
      <w:pPr>
        <w:pStyle w:val="ConsPlusNonformat"/>
        <w:spacing w:line="300" w:lineRule="exac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Приложение:  </w:t>
      </w:r>
    </w:p>
    <w:p w14:paraId="31903578" w14:textId="77777777" w:rsidR="00453656" w:rsidRDefault="00453656" w:rsidP="00791CEA">
      <w:pPr>
        <w:widowControl w:val="0"/>
        <w:tabs>
          <w:tab w:val="left" w:pos="1185"/>
        </w:tabs>
        <w:overflowPunct w:val="0"/>
        <w:adjustRightInd w:val="0"/>
        <w:spacing w:line="300" w:lineRule="exact"/>
        <w:jc w:val="both"/>
        <w:rPr>
          <w:kern w:val="28"/>
          <w:sz w:val="22"/>
          <w:szCs w:val="22"/>
        </w:rPr>
      </w:pPr>
    </w:p>
    <w:p w14:paraId="5BC365EB" w14:textId="77777777" w:rsidR="00F445CD" w:rsidRDefault="00F445CD" w:rsidP="00791CEA">
      <w:pPr>
        <w:widowControl w:val="0"/>
        <w:tabs>
          <w:tab w:val="left" w:pos="1185"/>
        </w:tabs>
        <w:overflowPunct w:val="0"/>
        <w:adjustRightInd w:val="0"/>
        <w:spacing w:line="300" w:lineRule="exact"/>
        <w:jc w:val="both"/>
        <w:rPr>
          <w:kern w:val="28"/>
          <w:sz w:val="22"/>
          <w:szCs w:val="22"/>
        </w:rPr>
      </w:pPr>
    </w:p>
    <w:p w14:paraId="7229C401" w14:textId="77777777" w:rsidR="00F445CD" w:rsidRPr="00453656" w:rsidRDefault="00F445CD" w:rsidP="00791CEA">
      <w:pPr>
        <w:widowControl w:val="0"/>
        <w:tabs>
          <w:tab w:val="left" w:pos="1185"/>
        </w:tabs>
        <w:overflowPunct w:val="0"/>
        <w:adjustRightInd w:val="0"/>
        <w:spacing w:line="300" w:lineRule="exact"/>
        <w:jc w:val="both"/>
        <w:rPr>
          <w:kern w:val="28"/>
          <w:sz w:val="22"/>
          <w:szCs w:val="22"/>
        </w:rPr>
      </w:pPr>
    </w:p>
    <w:p w14:paraId="04600FD8" w14:textId="77777777" w:rsidR="00453656" w:rsidRPr="00453656" w:rsidRDefault="00453656" w:rsidP="00791CEA">
      <w:pPr>
        <w:spacing w:line="300" w:lineRule="exact"/>
        <w:rPr>
          <w:sz w:val="16"/>
          <w:szCs w:val="16"/>
        </w:rPr>
      </w:pPr>
    </w:p>
    <w:tbl>
      <w:tblPr>
        <w:tblW w:w="9857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053"/>
        <w:gridCol w:w="3780"/>
        <w:gridCol w:w="3024"/>
      </w:tblGrid>
      <w:tr w:rsidR="00686F35" w14:paraId="745BA7E3" w14:textId="77777777" w:rsidTr="003A0940">
        <w:trPr>
          <w:trHeight w:val="2"/>
        </w:trPr>
        <w:tc>
          <w:tcPr>
            <w:tcW w:w="305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44C7D60" w14:textId="77777777" w:rsidR="00686F35" w:rsidRDefault="00686F35" w:rsidP="00791CEA">
            <w:pPr>
              <w:pStyle w:val="ConsPlusNonformat"/>
              <w:spacing w:line="300" w:lineRule="exact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72B6A6" w14:textId="77777777" w:rsidR="00686F35" w:rsidRDefault="00686F35" w:rsidP="00791CEA">
            <w:pPr>
              <w:pStyle w:val="ConsPlusNonformat"/>
              <w:spacing w:line="300" w:lineRule="exact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0CD5D201" w14:textId="77777777" w:rsidR="00686F35" w:rsidRDefault="00686F35" w:rsidP="00791CEA">
            <w:pPr>
              <w:pStyle w:val="ConsPlusNonformat"/>
              <w:spacing w:line="300" w:lineRule="exact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2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1E61FB9" w14:textId="77777777" w:rsidR="00686F35" w:rsidRDefault="00686F35" w:rsidP="00791CEA">
            <w:pPr>
              <w:pStyle w:val="ConsPlusNonformat"/>
              <w:spacing w:line="300" w:lineRule="exact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6F35" w:rsidRPr="00CC26A3" w14:paraId="33A0ED64" w14:textId="77777777" w:rsidTr="003A0940">
        <w:trPr>
          <w:trHeight w:val="1"/>
        </w:trPr>
        <w:tc>
          <w:tcPr>
            <w:tcW w:w="3053" w:type="dxa"/>
            <w:tcBorders>
              <w:top w:val="nil"/>
              <w:left w:val="nil"/>
              <w:bottom w:val="nil"/>
              <w:right w:val="nil"/>
            </w:tcBorders>
          </w:tcPr>
          <w:p w14:paraId="7B44ABB2" w14:textId="77777777" w:rsidR="00686F35" w:rsidRPr="00CC26A3" w:rsidRDefault="00686F35" w:rsidP="00791CEA">
            <w:pPr>
              <w:pStyle w:val="ConsPlusNonformat"/>
              <w:spacing w:line="300" w:lineRule="exact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C26A3">
              <w:rPr>
                <w:rFonts w:ascii="Times New Roman" w:hAnsi="Times New Roman" w:cs="Times New Roman"/>
                <w:i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Дата</w:t>
            </w:r>
            <w:r w:rsidRPr="00CC26A3">
              <w:rPr>
                <w:rFonts w:ascii="Times New Roman" w:hAnsi="Times New Roman" w:cs="Times New Roman"/>
                <w:i/>
                <w:sz w:val="24"/>
                <w:szCs w:val="24"/>
              </w:rPr>
              <w:t>)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147BC2BA" w14:textId="77777777" w:rsidR="00686F35" w:rsidRPr="00CC26A3" w:rsidRDefault="00686F35" w:rsidP="00791CEA">
            <w:pPr>
              <w:pStyle w:val="ConsPlusNonformat"/>
              <w:spacing w:line="300" w:lineRule="exact"/>
              <w:ind w:firstLine="709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3024" w:type="dxa"/>
            <w:tcBorders>
              <w:top w:val="nil"/>
              <w:left w:val="nil"/>
              <w:bottom w:val="nil"/>
              <w:right w:val="nil"/>
            </w:tcBorders>
          </w:tcPr>
          <w:p w14:paraId="6AEA252C" w14:textId="77777777" w:rsidR="00686F35" w:rsidRPr="00CC26A3" w:rsidRDefault="00686F35" w:rsidP="00791CEA">
            <w:pPr>
              <w:pStyle w:val="ConsPlusNonformat"/>
              <w:spacing w:line="300" w:lineRule="exac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7128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   (Подпись Заявителя)</w:t>
            </w:r>
          </w:p>
        </w:tc>
      </w:tr>
      <w:tr w:rsidR="00686F35" w:rsidRPr="00CC26A3" w14:paraId="346700FD" w14:textId="77777777" w:rsidTr="003A0940">
        <w:trPr>
          <w:trHeight w:val="1"/>
        </w:trPr>
        <w:tc>
          <w:tcPr>
            <w:tcW w:w="3053" w:type="dxa"/>
            <w:tcBorders>
              <w:top w:val="nil"/>
              <w:left w:val="nil"/>
              <w:bottom w:val="nil"/>
              <w:right w:val="nil"/>
            </w:tcBorders>
          </w:tcPr>
          <w:p w14:paraId="3FBFD817" w14:textId="77777777" w:rsidR="00686F35" w:rsidRPr="00CC26A3" w:rsidRDefault="00686F35" w:rsidP="003A0940">
            <w:pPr>
              <w:rPr>
                <w:i/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3DD1BE20" w14:textId="77777777" w:rsidR="00686F35" w:rsidRPr="00CC26A3" w:rsidRDefault="00686F35" w:rsidP="003A0940">
            <w:pPr>
              <w:pStyle w:val="ConsPlusNonformat"/>
              <w:ind w:firstLine="709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3024" w:type="dxa"/>
            <w:tcBorders>
              <w:top w:val="nil"/>
              <w:left w:val="nil"/>
              <w:bottom w:val="nil"/>
              <w:right w:val="nil"/>
            </w:tcBorders>
          </w:tcPr>
          <w:p w14:paraId="3277AE50" w14:textId="77777777" w:rsidR="00686F35" w:rsidRPr="00161916" w:rsidRDefault="00686F35" w:rsidP="003A0940">
            <w:pPr>
              <w:pStyle w:val="ConsPlusNonformat"/>
              <w:ind w:firstLine="709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5CE38A6D" w14:textId="77777777" w:rsidR="00791CEA" w:rsidRDefault="00791CEA" w:rsidP="00B00593">
      <w:pPr>
        <w:autoSpaceDE w:val="0"/>
        <w:autoSpaceDN w:val="0"/>
        <w:adjustRightInd w:val="0"/>
        <w:spacing w:before="280" w:line="360" w:lineRule="exact"/>
        <w:contextualSpacing/>
        <w:jc w:val="right"/>
        <w:rPr>
          <w:szCs w:val="28"/>
        </w:rPr>
      </w:pPr>
    </w:p>
    <w:p w14:paraId="6ED7CB35" w14:textId="77777777" w:rsidR="00F019C0" w:rsidRDefault="00F019C0" w:rsidP="00B00593">
      <w:pPr>
        <w:autoSpaceDE w:val="0"/>
        <w:autoSpaceDN w:val="0"/>
        <w:adjustRightInd w:val="0"/>
        <w:spacing w:before="280" w:line="360" w:lineRule="exact"/>
        <w:contextualSpacing/>
        <w:jc w:val="right"/>
        <w:rPr>
          <w:szCs w:val="28"/>
        </w:rPr>
      </w:pPr>
    </w:p>
    <w:p w14:paraId="679B9F72" w14:textId="77777777" w:rsidR="00F019C0" w:rsidRDefault="00F019C0" w:rsidP="00B00593">
      <w:pPr>
        <w:autoSpaceDE w:val="0"/>
        <w:autoSpaceDN w:val="0"/>
        <w:adjustRightInd w:val="0"/>
        <w:spacing w:before="280" w:line="360" w:lineRule="exact"/>
        <w:contextualSpacing/>
        <w:jc w:val="right"/>
        <w:rPr>
          <w:szCs w:val="28"/>
        </w:rPr>
      </w:pPr>
    </w:p>
    <w:p w14:paraId="5840C788" w14:textId="77777777" w:rsidR="00F019C0" w:rsidRDefault="00F019C0" w:rsidP="00B00593">
      <w:pPr>
        <w:autoSpaceDE w:val="0"/>
        <w:autoSpaceDN w:val="0"/>
        <w:adjustRightInd w:val="0"/>
        <w:spacing w:before="280" w:line="360" w:lineRule="exact"/>
        <w:contextualSpacing/>
        <w:jc w:val="right"/>
        <w:rPr>
          <w:szCs w:val="28"/>
        </w:rPr>
      </w:pPr>
    </w:p>
    <w:p w14:paraId="7F920475" w14:textId="77777777" w:rsidR="00F019C0" w:rsidRDefault="00F019C0" w:rsidP="00B00593">
      <w:pPr>
        <w:autoSpaceDE w:val="0"/>
        <w:autoSpaceDN w:val="0"/>
        <w:adjustRightInd w:val="0"/>
        <w:spacing w:before="280" w:line="360" w:lineRule="exact"/>
        <w:contextualSpacing/>
        <w:jc w:val="right"/>
        <w:rPr>
          <w:szCs w:val="28"/>
        </w:rPr>
      </w:pPr>
      <w:bookmarkStart w:id="0" w:name="_GoBack"/>
      <w:bookmarkEnd w:id="0"/>
    </w:p>
    <w:sectPr w:rsidR="00F019C0" w:rsidSect="002D727C">
      <w:pgSz w:w="11906" w:h="16838" w:code="9"/>
      <w:pgMar w:top="1135" w:right="707" w:bottom="1134" w:left="1418" w:header="720" w:footer="720" w:gutter="0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6550260E" w16cid:durableId="26D83DCD"/>
  <w16cid:commentId w16cid:paraId="033BBA8A" w16cid:durableId="26D83DCE"/>
  <w16cid:commentId w16cid:paraId="695135DD" w16cid:durableId="26D83DCF"/>
  <w16cid:commentId w16cid:paraId="03BD68D3" w16cid:durableId="26D83DD0"/>
  <w16cid:commentId w16cid:paraId="45E8C0FC" w16cid:durableId="26D83DD1"/>
  <w16cid:commentId w16cid:paraId="434FCB2D" w16cid:durableId="26D83DD2"/>
  <w16cid:commentId w16cid:paraId="7CE61280" w16cid:durableId="26D83DD3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B3B86B7" w14:textId="77777777" w:rsidR="004944F1" w:rsidRDefault="004944F1" w:rsidP="00453656">
      <w:r>
        <w:separator/>
      </w:r>
    </w:p>
  </w:endnote>
  <w:endnote w:type="continuationSeparator" w:id="0">
    <w:p w14:paraId="3CE62C35" w14:textId="77777777" w:rsidR="004944F1" w:rsidRDefault="004944F1" w:rsidP="004536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E3571BC" w14:textId="77777777" w:rsidR="004944F1" w:rsidRDefault="004944F1" w:rsidP="00453656">
      <w:r>
        <w:separator/>
      </w:r>
    </w:p>
  </w:footnote>
  <w:footnote w:type="continuationSeparator" w:id="0">
    <w:p w14:paraId="0A8DBF69" w14:textId="77777777" w:rsidR="004944F1" w:rsidRDefault="004944F1" w:rsidP="0045365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616667"/>
    <w:multiLevelType w:val="multilevel"/>
    <w:tmpl w:val="3C02AD6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C7C3628"/>
    <w:multiLevelType w:val="multilevel"/>
    <w:tmpl w:val="55C251AA"/>
    <w:lvl w:ilvl="0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16" w:hanging="7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58" w:hanging="76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1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5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6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5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005" w:hanging="2160"/>
      </w:pPr>
      <w:rPr>
        <w:rFonts w:hint="default"/>
      </w:rPr>
    </w:lvl>
  </w:abstractNum>
  <w:abstractNum w:abstractNumId="2" w15:restartNumberingAfterBreak="0">
    <w:nsid w:val="151F7A63"/>
    <w:multiLevelType w:val="multilevel"/>
    <w:tmpl w:val="E8C43B7E"/>
    <w:lvl w:ilvl="0">
      <w:start w:val="9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190462A2"/>
    <w:multiLevelType w:val="multilevel"/>
    <w:tmpl w:val="4A785142"/>
    <w:lvl w:ilvl="0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4" w15:restartNumberingAfterBreak="0">
    <w:nsid w:val="1AAA2624"/>
    <w:multiLevelType w:val="multilevel"/>
    <w:tmpl w:val="F8D811F6"/>
    <w:lvl w:ilvl="0">
      <w:start w:val="1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22141302"/>
    <w:multiLevelType w:val="multilevel"/>
    <w:tmpl w:val="D5F47088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6" w15:restartNumberingAfterBreak="0">
    <w:nsid w:val="252D605D"/>
    <w:multiLevelType w:val="multilevel"/>
    <w:tmpl w:val="18AE1154"/>
    <w:lvl w:ilvl="0">
      <w:start w:val="8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7" w15:restartNumberingAfterBreak="0">
    <w:nsid w:val="257D5C0D"/>
    <w:multiLevelType w:val="multilevel"/>
    <w:tmpl w:val="4D148E72"/>
    <w:lvl w:ilvl="0">
      <w:start w:val="6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8" w15:restartNumberingAfterBreak="0">
    <w:nsid w:val="2B34355A"/>
    <w:multiLevelType w:val="multilevel"/>
    <w:tmpl w:val="D8CC8A86"/>
    <w:lvl w:ilvl="0">
      <w:start w:val="9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9" w15:restartNumberingAfterBreak="0">
    <w:nsid w:val="2F731066"/>
    <w:multiLevelType w:val="multilevel"/>
    <w:tmpl w:val="A3C68F90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10" w15:restartNumberingAfterBreak="0">
    <w:nsid w:val="32120E44"/>
    <w:multiLevelType w:val="multilevel"/>
    <w:tmpl w:val="E14499FC"/>
    <w:lvl w:ilvl="0">
      <w:start w:val="5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1" w15:restartNumberingAfterBreak="0">
    <w:nsid w:val="347F3010"/>
    <w:multiLevelType w:val="multilevel"/>
    <w:tmpl w:val="3B4C1E6A"/>
    <w:lvl w:ilvl="0">
      <w:start w:val="1"/>
      <w:numFmt w:val="decimal"/>
      <w:lvlText w:val="4.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3C414E4D"/>
    <w:multiLevelType w:val="multilevel"/>
    <w:tmpl w:val="63B6B48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3D47143D"/>
    <w:multiLevelType w:val="multilevel"/>
    <w:tmpl w:val="4A785142"/>
    <w:lvl w:ilvl="0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4" w15:restartNumberingAfterBreak="0">
    <w:nsid w:val="48DE2002"/>
    <w:multiLevelType w:val="multilevel"/>
    <w:tmpl w:val="4D645018"/>
    <w:lvl w:ilvl="0">
      <w:start w:val="8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5" w15:restartNumberingAfterBreak="0">
    <w:nsid w:val="503D75AB"/>
    <w:multiLevelType w:val="multilevel"/>
    <w:tmpl w:val="F21A6198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6" w15:restartNumberingAfterBreak="0">
    <w:nsid w:val="50535607"/>
    <w:multiLevelType w:val="multilevel"/>
    <w:tmpl w:val="1B167B70"/>
    <w:lvl w:ilvl="0">
      <w:start w:val="7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65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7" w15:restartNumberingAfterBreak="0">
    <w:nsid w:val="57D25A3A"/>
    <w:multiLevelType w:val="multilevel"/>
    <w:tmpl w:val="770C83E0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8" w15:restartNumberingAfterBreak="0">
    <w:nsid w:val="594B5582"/>
    <w:multiLevelType w:val="multilevel"/>
    <w:tmpl w:val="3AE6DC64"/>
    <w:lvl w:ilvl="0">
      <w:start w:val="9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19" w15:restartNumberingAfterBreak="0">
    <w:nsid w:val="59902497"/>
    <w:multiLevelType w:val="multilevel"/>
    <w:tmpl w:val="B6F431E8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0" w15:restartNumberingAfterBreak="0">
    <w:nsid w:val="5A7E600B"/>
    <w:multiLevelType w:val="multilevel"/>
    <w:tmpl w:val="84866B14"/>
    <w:lvl w:ilvl="0">
      <w:start w:val="1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613754A7"/>
    <w:multiLevelType w:val="multilevel"/>
    <w:tmpl w:val="C818FD46"/>
    <w:lvl w:ilvl="0">
      <w:start w:val="7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2" w15:restartNumberingAfterBreak="0">
    <w:nsid w:val="62E536BC"/>
    <w:multiLevelType w:val="hybridMultilevel"/>
    <w:tmpl w:val="899CA918"/>
    <w:lvl w:ilvl="0" w:tplc="C73CBEB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3" w15:restartNumberingAfterBreak="0">
    <w:nsid w:val="6C4A21DE"/>
    <w:multiLevelType w:val="hybridMultilevel"/>
    <w:tmpl w:val="01C41F28"/>
    <w:lvl w:ilvl="0" w:tplc="2DFEF07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4" w15:restartNumberingAfterBreak="0">
    <w:nsid w:val="72A153BC"/>
    <w:multiLevelType w:val="multilevel"/>
    <w:tmpl w:val="5B5E9FC0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5" w15:restartNumberingAfterBreak="0">
    <w:nsid w:val="7F1A4C50"/>
    <w:multiLevelType w:val="hybridMultilevel"/>
    <w:tmpl w:val="92FC6D14"/>
    <w:lvl w:ilvl="0" w:tplc="81E014A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5"/>
  </w:num>
  <w:num w:numId="2">
    <w:abstractNumId w:val="23"/>
  </w:num>
  <w:num w:numId="3">
    <w:abstractNumId w:val="0"/>
  </w:num>
  <w:num w:numId="4">
    <w:abstractNumId w:val="20"/>
  </w:num>
  <w:num w:numId="5">
    <w:abstractNumId w:val="11"/>
  </w:num>
  <w:num w:numId="6">
    <w:abstractNumId w:val="4"/>
  </w:num>
  <w:num w:numId="7">
    <w:abstractNumId w:val="13"/>
  </w:num>
  <w:num w:numId="8">
    <w:abstractNumId w:val="3"/>
  </w:num>
  <w:num w:numId="9">
    <w:abstractNumId w:val="22"/>
  </w:num>
  <w:num w:numId="10">
    <w:abstractNumId w:val="10"/>
  </w:num>
  <w:num w:numId="11">
    <w:abstractNumId w:val="1"/>
  </w:num>
  <w:num w:numId="12">
    <w:abstractNumId w:val="19"/>
  </w:num>
  <w:num w:numId="13">
    <w:abstractNumId w:val="9"/>
  </w:num>
  <w:num w:numId="14">
    <w:abstractNumId w:val="24"/>
  </w:num>
  <w:num w:numId="15">
    <w:abstractNumId w:val="7"/>
  </w:num>
  <w:num w:numId="16">
    <w:abstractNumId w:val="17"/>
  </w:num>
  <w:num w:numId="17">
    <w:abstractNumId w:val="21"/>
  </w:num>
  <w:num w:numId="18">
    <w:abstractNumId w:val="16"/>
  </w:num>
  <w:num w:numId="19">
    <w:abstractNumId w:val="8"/>
  </w:num>
  <w:num w:numId="20">
    <w:abstractNumId w:val="2"/>
  </w:num>
  <w:num w:numId="21">
    <w:abstractNumId w:val="18"/>
  </w:num>
  <w:num w:numId="22">
    <w:abstractNumId w:val="5"/>
  </w:num>
  <w:num w:numId="23">
    <w:abstractNumId w:val="15"/>
  </w:num>
  <w:num w:numId="24">
    <w:abstractNumId w:val="14"/>
  </w:num>
  <w:num w:numId="25">
    <w:abstractNumId w:val="6"/>
  </w:num>
  <w:num w:numId="2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87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0153"/>
    <w:rsid w:val="0000779D"/>
    <w:rsid w:val="00011225"/>
    <w:rsid w:val="00012B1F"/>
    <w:rsid w:val="00012F7F"/>
    <w:rsid w:val="00014314"/>
    <w:rsid w:val="000213A3"/>
    <w:rsid w:val="00022BFD"/>
    <w:rsid w:val="00022C03"/>
    <w:rsid w:val="00023B0B"/>
    <w:rsid w:val="000303A5"/>
    <w:rsid w:val="00033553"/>
    <w:rsid w:val="00034811"/>
    <w:rsid w:val="000351B0"/>
    <w:rsid w:val="00037E77"/>
    <w:rsid w:val="00042281"/>
    <w:rsid w:val="00042637"/>
    <w:rsid w:val="00045334"/>
    <w:rsid w:val="00050A15"/>
    <w:rsid w:val="0005251E"/>
    <w:rsid w:val="000527BC"/>
    <w:rsid w:val="0005359D"/>
    <w:rsid w:val="00057243"/>
    <w:rsid w:val="000621B8"/>
    <w:rsid w:val="0006275A"/>
    <w:rsid w:val="00063B13"/>
    <w:rsid w:val="0007074D"/>
    <w:rsid w:val="0007173A"/>
    <w:rsid w:val="00074036"/>
    <w:rsid w:val="00074B39"/>
    <w:rsid w:val="0008034E"/>
    <w:rsid w:val="00080706"/>
    <w:rsid w:val="00080E4F"/>
    <w:rsid w:val="00083D8C"/>
    <w:rsid w:val="0008490A"/>
    <w:rsid w:val="00086335"/>
    <w:rsid w:val="00086972"/>
    <w:rsid w:val="00087D47"/>
    <w:rsid w:val="0009055C"/>
    <w:rsid w:val="00091676"/>
    <w:rsid w:val="00093F06"/>
    <w:rsid w:val="00096250"/>
    <w:rsid w:val="000969B9"/>
    <w:rsid w:val="000A49BE"/>
    <w:rsid w:val="000A6C74"/>
    <w:rsid w:val="000B4EFF"/>
    <w:rsid w:val="000B595C"/>
    <w:rsid w:val="000B7E91"/>
    <w:rsid w:val="000C08D3"/>
    <w:rsid w:val="000C2823"/>
    <w:rsid w:val="000C3893"/>
    <w:rsid w:val="000C5131"/>
    <w:rsid w:val="000C650C"/>
    <w:rsid w:val="000C6538"/>
    <w:rsid w:val="000C7155"/>
    <w:rsid w:val="000C7CF8"/>
    <w:rsid w:val="000D52DD"/>
    <w:rsid w:val="000D7D7E"/>
    <w:rsid w:val="000E03CF"/>
    <w:rsid w:val="000E0AA2"/>
    <w:rsid w:val="000E165D"/>
    <w:rsid w:val="000E2A46"/>
    <w:rsid w:val="000E334B"/>
    <w:rsid w:val="000E4E81"/>
    <w:rsid w:val="000E4EED"/>
    <w:rsid w:val="000E77A3"/>
    <w:rsid w:val="000F188A"/>
    <w:rsid w:val="000F1F92"/>
    <w:rsid w:val="000F27A1"/>
    <w:rsid w:val="000F325B"/>
    <w:rsid w:val="000F35D9"/>
    <w:rsid w:val="000F3FCF"/>
    <w:rsid w:val="000F6EC1"/>
    <w:rsid w:val="00101D39"/>
    <w:rsid w:val="0010283C"/>
    <w:rsid w:val="00102FFB"/>
    <w:rsid w:val="00116933"/>
    <w:rsid w:val="0011735C"/>
    <w:rsid w:val="00121118"/>
    <w:rsid w:val="00121257"/>
    <w:rsid w:val="00121E22"/>
    <w:rsid w:val="0012337E"/>
    <w:rsid w:val="0012375E"/>
    <w:rsid w:val="0013156C"/>
    <w:rsid w:val="00132B46"/>
    <w:rsid w:val="001357E1"/>
    <w:rsid w:val="0014064E"/>
    <w:rsid w:val="00147AEB"/>
    <w:rsid w:val="00152B92"/>
    <w:rsid w:val="0015437A"/>
    <w:rsid w:val="00160153"/>
    <w:rsid w:val="001614BF"/>
    <w:rsid w:val="00161916"/>
    <w:rsid w:val="001634A0"/>
    <w:rsid w:val="001634F7"/>
    <w:rsid w:val="0016427E"/>
    <w:rsid w:val="001666C8"/>
    <w:rsid w:val="00166E6A"/>
    <w:rsid w:val="00166E81"/>
    <w:rsid w:val="0016720F"/>
    <w:rsid w:val="00171D5F"/>
    <w:rsid w:val="0017219D"/>
    <w:rsid w:val="00173AC2"/>
    <w:rsid w:val="001767B6"/>
    <w:rsid w:val="00176BF8"/>
    <w:rsid w:val="00177372"/>
    <w:rsid w:val="00180943"/>
    <w:rsid w:val="00181320"/>
    <w:rsid w:val="00184C07"/>
    <w:rsid w:val="00184C9E"/>
    <w:rsid w:val="0018792A"/>
    <w:rsid w:val="00190FDE"/>
    <w:rsid w:val="00196E56"/>
    <w:rsid w:val="001A0569"/>
    <w:rsid w:val="001A2E0E"/>
    <w:rsid w:val="001A5F6A"/>
    <w:rsid w:val="001A675D"/>
    <w:rsid w:val="001A72A6"/>
    <w:rsid w:val="001A7D94"/>
    <w:rsid w:val="001B1516"/>
    <w:rsid w:val="001B1D14"/>
    <w:rsid w:val="001B3887"/>
    <w:rsid w:val="001B619A"/>
    <w:rsid w:val="001B6E09"/>
    <w:rsid w:val="001C0155"/>
    <w:rsid w:val="001C3916"/>
    <w:rsid w:val="001C4C9C"/>
    <w:rsid w:val="001C50D7"/>
    <w:rsid w:val="001C6AEF"/>
    <w:rsid w:val="001C6B3F"/>
    <w:rsid w:val="001C74F8"/>
    <w:rsid w:val="001D1525"/>
    <w:rsid w:val="001E62B8"/>
    <w:rsid w:val="001E75D9"/>
    <w:rsid w:val="001F11EF"/>
    <w:rsid w:val="001F225A"/>
    <w:rsid w:val="001F2A46"/>
    <w:rsid w:val="001F2A74"/>
    <w:rsid w:val="001F3097"/>
    <w:rsid w:val="001F3620"/>
    <w:rsid w:val="001F4382"/>
    <w:rsid w:val="001F4734"/>
    <w:rsid w:val="001F784F"/>
    <w:rsid w:val="001F78E5"/>
    <w:rsid w:val="0020001B"/>
    <w:rsid w:val="00201BBD"/>
    <w:rsid w:val="00201D91"/>
    <w:rsid w:val="00202730"/>
    <w:rsid w:val="00202BE2"/>
    <w:rsid w:val="00203001"/>
    <w:rsid w:val="002065A1"/>
    <w:rsid w:val="0020751B"/>
    <w:rsid w:val="002104CE"/>
    <w:rsid w:val="002126E4"/>
    <w:rsid w:val="00224C9D"/>
    <w:rsid w:val="002255C1"/>
    <w:rsid w:val="00231C31"/>
    <w:rsid w:val="00234380"/>
    <w:rsid w:val="0023440E"/>
    <w:rsid w:val="002363C8"/>
    <w:rsid w:val="00237FFA"/>
    <w:rsid w:val="00240165"/>
    <w:rsid w:val="00240AF3"/>
    <w:rsid w:val="002433BC"/>
    <w:rsid w:val="00245F41"/>
    <w:rsid w:val="00246124"/>
    <w:rsid w:val="002520D7"/>
    <w:rsid w:val="0025372C"/>
    <w:rsid w:val="00253DF0"/>
    <w:rsid w:val="00255DC3"/>
    <w:rsid w:val="00261D97"/>
    <w:rsid w:val="00262D42"/>
    <w:rsid w:val="00263059"/>
    <w:rsid w:val="00265CB3"/>
    <w:rsid w:val="00266907"/>
    <w:rsid w:val="00266EE1"/>
    <w:rsid w:val="00270353"/>
    <w:rsid w:val="00270FAE"/>
    <w:rsid w:val="00271010"/>
    <w:rsid w:val="00272785"/>
    <w:rsid w:val="0027680C"/>
    <w:rsid w:val="00276F78"/>
    <w:rsid w:val="002804A3"/>
    <w:rsid w:val="00281D9C"/>
    <w:rsid w:val="00284C3F"/>
    <w:rsid w:val="0028596A"/>
    <w:rsid w:val="00286A93"/>
    <w:rsid w:val="00286F02"/>
    <w:rsid w:val="002956FF"/>
    <w:rsid w:val="0029710A"/>
    <w:rsid w:val="002A123B"/>
    <w:rsid w:val="002A1776"/>
    <w:rsid w:val="002A2F2B"/>
    <w:rsid w:val="002A48D2"/>
    <w:rsid w:val="002A734C"/>
    <w:rsid w:val="002B0A70"/>
    <w:rsid w:val="002B1040"/>
    <w:rsid w:val="002B19B5"/>
    <w:rsid w:val="002B5314"/>
    <w:rsid w:val="002C3D04"/>
    <w:rsid w:val="002C4545"/>
    <w:rsid w:val="002C602B"/>
    <w:rsid w:val="002C6C66"/>
    <w:rsid w:val="002D0F31"/>
    <w:rsid w:val="002D2619"/>
    <w:rsid w:val="002D2ED5"/>
    <w:rsid w:val="002D633E"/>
    <w:rsid w:val="002D6753"/>
    <w:rsid w:val="002D67D7"/>
    <w:rsid w:val="002D727C"/>
    <w:rsid w:val="002E02FC"/>
    <w:rsid w:val="002E13C2"/>
    <w:rsid w:val="002E3307"/>
    <w:rsid w:val="002E37D8"/>
    <w:rsid w:val="002F1D73"/>
    <w:rsid w:val="002F23CE"/>
    <w:rsid w:val="002F6F44"/>
    <w:rsid w:val="003009CF"/>
    <w:rsid w:val="00300A48"/>
    <w:rsid w:val="003010D5"/>
    <w:rsid w:val="00301548"/>
    <w:rsid w:val="00303319"/>
    <w:rsid w:val="0030675E"/>
    <w:rsid w:val="003077C6"/>
    <w:rsid w:val="003178A2"/>
    <w:rsid w:val="00317BFB"/>
    <w:rsid w:val="00322D9D"/>
    <w:rsid w:val="00323E9E"/>
    <w:rsid w:val="00337492"/>
    <w:rsid w:val="00337C84"/>
    <w:rsid w:val="00343EDD"/>
    <w:rsid w:val="00345400"/>
    <w:rsid w:val="003471C5"/>
    <w:rsid w:val="00347991"/>
    <w:rsid w:val="00354985"/>
    <w:rsid w:val="00354A71"/>
    <w:rsid w:val="00355899"/>
    <w:rsid w:val="00356443"/>
    <w:rsid w:val="0036087F"/>
    <w:rsid w:val="003651CF"/>
    <w:rsid w:val="003705BF"/>
    <w:rsid w:val="0037091F"/>
    <w:rsid w:val="00371B0D"/>
    <w:rsid w:val="00374B1E"/>
    <w:rsid w:val="00377002"/>
    <w:rsid w:val="00382165"/>
    <w:rsid w:val="003823DD"/>
    <w:rsid w:val="003831B2"/>
    <w:rsid w:val="0038446E"/>
    <w:rsid w:val="00384E09"/>
    <w:rsid w:val="003865C7"/>
    <w:rsid w:val="00387762"/>
    <w:rsid w:val="003879BE"/>
    <w:rsid w:val="00390579"/>
    <w:rsid w:val="0039113E"/>
    <w:rsid w:val="00393524"/>
    <w:rsid w:val="00394032"/>
    <w:rsid w:val="00396C85"/>
    <w:rsid w:val="003978F1"/>
    <w:rsid w:val="003A240C"/>
    <w:rsid w:val="003A306F"/>
    <w:rsid w:val="003A3165"/>
    <w:rsid w:val="003A3B1E"/>
    <w:rsid w:val="003A46BE"/>
    <w:rsid w:val="003A5A46"/>
    <w:rsid w:val="003A6D9B"/>
    <w:rsid w:val="003B1B8D"/>
    <w:rsid w:val="003B3E6C"/>
    <w:rsid w:val="003B3F10"/>
    <w:rsid w:val="003B44C5"/>
    <w:rsid w:val="003B5843"/>
    <w:rsid w:val="003C41B2"/>
    <w:rsid w:val="003D66E5"/>
    <w:rsid w:val="003D7DAB"/>
    <w:rsid w:val="003E35A1"/>
    <w:rsid w:val="003E3AEF"/>
    <w:rsid w:val="003E3FD9"/>
    <w:rsid w:val="003E438E"/>
    <w:rsid w:val="003E67BA"/>
    <w:rsid w:val="003E73D6"/>
    <w:rsid w:val="003E79A2"/>
    <w:rsid w:val="003F2A06"/>
    <w:rsid w:val="003F2D4C"/>
    <w:rsid w:val="003F4CC3"/>
    <w:rsid w:val="003F5980"/>
    <w:rsid w:val="003F5A7B"/>
    <w:rsid w:val="00400436"/>
    <w:rsid w:val="004015D2"/>
    <w:rsid w:val="00411C9F"/>
    <w:rsid w:val="00412CAA"/>
    <w:rsid w:val="00414B9A"/>
    <w:rsid w:val="00420136"/>
    <w:rsid w:val="00420175"/>
    <w:rsid w:val="00423182"/>
    <w:rsid w:val="00424372"/>
    <w:rsid w:val="00426D85"/>
    <w:rsid w:val="00427583"/>
    <w:rsid w:val="0042789F"/>
    <w:rsid w:val="00427979"/>
    <w:rsid w:val="0043076D"/>
    <w:rsid w:val="004322CC"/>
    <w:rsid w:val="00434691"/>
    <w:rsid w:val="004364C1"/>
    <w:rsid w:val="00436741"/>
    <w:rsid w:val="004372EA"/>
    <w:rsid w:val="00437595"/>
    <w:rsid w:val="00440618"/>
    <w:rsid w:val="00441145"/>
    <w:rsid w:val="00443DEC"/>
    <w:rsid w:val="00443EDA"/>
    <w:rsid w:val="00444A18"/>
    <w:rsid w:val="00451F06"/>
    <w:rsid w:val="00453656"/>
    <w:rsid w:val="004537A6"/>
    <w:rsid w:val="0045432E"/>
    <w:rsid w:val="00456BF1"/>
    <w:rsid w:val="00457178"/>
    <w:rsid w:val="00461E8B"/>
    <w:rsid w:val="00463407"/>
    <w:rsid w:val="00464642"/>
    <w:rsid w:val="00471466"/>
    <w:rsid w:val="004715DA"/>
    <w:rsid w:val="004719D3"/>
    <w:rsid w:val="004761BD"/>
    <w:rsid w:val="00481CA8"/>
    <w:rsid w:val="00481F39"/>
    <w:rsid w:val="00482841"/>
    <w:rsid w:val="00484BF7"/>
    <w:rsid w:val="00487587"/>
    <w:rsid w:val="00487956"/>
    <w:rsid w:val="0049119A"/>
    <w:rsid w:val="0049295E"/>
    <w:rsid w:val="00493CE1"/>
    <w:rsid w:val="004944F1"/>
    <w:rsid w:val="004A0D00"/>
    <w:rsid w:val="004A1C80"/>
    <w:rsid w:val="004A2EF1"/>
    <w:rsid w:val="004A3BDD"/>
    <w:rsid w:val="004A4B1E"/>
    <w:rsid w:val="004A616D"/>
    <w:rsid w:val="004A6231"/>
    <w:rsid w:val="004B1195"/>
    <w:rsid w:val="004B39B3"/>
    <w:rsid w:val="004B4693"/>
    <w:rsid w:val="004B4A45"/>
    <w:rsid w:val="004B4BF3"/>
    <w:rsid w:val="004C1C61"/>
    <w:rsid w:val="004C1CC4"/>
    <w:rsid w:val="004C7364"/>
    <w:rsid w:val="004D1102"/>
    <w:rsid w:val="004D213F"/>
    <w:rsid w:val="004D2187"/>
    <w:rsid w:val="004D2FB7"/>
    <w:rsid w:val="004D6333"/>
    <w:rsid w:val="004D722C"/>
    <w:rsid w:val="004D74CC"/>
    <w:rsid w:val="004E2FE2"/>
    <w:rsid w:val="004E32F7"/>
    <w:rsid w:val="004E4B6A"/>
    <w:rsid w:val="004E56E9"/>
    <w:rsid w:val="004E699F"/>
    <w:rsid w:val="004F12B2"/>
    <w:rsid w:val="004F1B89"/>
    <w:rsid w:val="004F2950"/>
    <w:rsid w:val="004F4B16"/>
    <w:rsid w:val="004F4C76"/>
    <w:rsid w:val="004F51E3"/>
    <w:rsid w:val="004F685B"/>
    <w:rsid w:val="0050123F"/>
    <w:rsid w:val="0050311F"/>
    <w:rsid w:val="00507E57"/>
    <w:rsid w:val="00511345"/>
    <w:rsid w:val="00515A70"/>
    <w:rsid w:val="00522765"/>
    <w:rsid w:val="00523B1B"/>
    <w:rsid w:val="00526210"/>
    <w:rsid w:val="005335EB"/>
    <w:rsid w:val="00534957"/>
    <w:rsid w:val="005364B5"/>
    <w:rsid w:val="0054069D"/>
    <w:rsid w:val="00542178"/>
    <w:rsid w:val="00545AC7"/>
    <w:rsid w:val="00546C5D"/>
    <w:rsid w:val="00547BC1"/>
    <w:rsid w:val="00550151"/>
    <w:rsid w:val="005501FE"/>
    <w:rsid w:val="005528D5"/>
    <w:rsid w:val="00554610"/>
    <w:rsid w:val="0055614F"/>
    <w:rsid w:val="00556D1F"/>
    <w:rsid w:val="005640C5"/>
    <w:rsid w:val="00565DD5"/>
    <w:rsid w:val="0056650B"/>
    <w:rsid w:val="0056796E"/>
    <w:rsid w:val="005711B1"/>
    <w:rsid w:val="005750B7"/>
    <w:rsid w:val="005759C8"/>
    <w:rsid w:val="0057688A"/>
    <w:rsid w:val="00577833"/>
    <w:rsid w:val="00580F33"/>
    <w:rsid w:val="005819D4"/>
    <w:rsid w:val="0058388E"/>
    <w:rsid w:val="005860F8"/>
    <w:rsid w:val="00587625"/>
    <w:rsid w:val="00587935"/>
    <w:rsid w:val="00587B83"/>
    <w:rsid w:val="00591A31"/>
    <w:rsid w:val="00591D4A"/>
    <w:rsid w:val="005934D8"/>
    <w:rsid w:val="005938ED"/>
    <w:rsid w:val="00596740"/>
    <w:rsid w:val="005A2C33"/>
    <w:rsid w:val="005A3B58"/>
    <w:rsid w:val="005A4157"/>
    <w:rsid w:val="005A4DC5"/>
    <w:rsid w:val="005A597D"/>
    <w:rsid w:val="005A5D7A"/>
    <w:rsid w:val="005A6AE6"/>
    <w:rsid w:val="005A70CB"/>
    <w:rsid w:val="005B1FDF"/>
    <w:rsid w:val="005B744E"/>
    <w:rsid w:val="005C0108"/>
    <w:rsid w:val="005C3170"/>
    <w:rsid w:val="005C3F27"/>
    <w:rsid w:val="005C4425"/>
    <w:rsid w:val="005D043D"/>
    <w:rsid w:val="005D1CC3"/>
    <w:rsid w:val="005D61D1"/>
    <w:rsid w:val="005D6CF0"/>
    <w:rsid w:val="005D7113"/>
    <w:rsid w:val="005D7E06"/>
    <w:rsid w:val="005E2C01"/>
    <w:rsid w:val="005E2C8B"/>
    <w:rsid w:val="005E3BF1"/>
    <w:rsid w:val="005E4542"/>
    <w:rsid w:val="005E6152"/>
    <w:rsid w:val="005E67F2"/>
    <w:rsid w:val="005E68BC"/>
    <w:rsid w:val="005E6B3F"/>
    <w:rsid w:val="005E7772"/>
    <w:rsid w:val="005E7920"/>
    <w:rsid w:val="005E7B64"/>
    <w:rsid w:val="005F18FC"/>
    <w:rsid w:val="005F2B95"/>
    <w:rsid w:val="005F4BE2"/>
    <w:rsid w:val="005F5909"/>
    <w:rsid w:val="005F66B6"/>
    <w:rsid w:val="005F6A47"/>
    <w:rsid w:val="005F78D1"/>
    <w:rsid w:val="0060052D"/>
    <w:rsid w:val="006028F4"/>
    <w:rsid w:val="006041F6"/>
    <w:rsid w:val="0060488F"/>
    <w:rsid w:val="00607D4F"/>
    <w:rsid w:val="00607F40"/>
    <w:rsid w:val="0061168A"/>
    <w:rsid w:val="00611B8B"/>
    <w:rsid w:val="006157AD"/>
    <w:rsid w:val="00615892"/>
    <w:rsid w:val="00620365"/>
    <w:rsid w:val="00621205"/>
    <w:rsid w:val="00621B19"/>
    <w:rsid w:val="00622044"/>
    <w:rsid w:val="006238E8"/>
    <w:rsid w:val="00624F49"/>
    <w:rsid w:val="006348C5"/>
    <w:rsid w:val="006365BD"/>
    <w:rsid w:val="0063669D"/>
    <w:rsid w:val="00640A69"/>
    <w:rsid w:val="00640D1A"/>
    <w:rsid w:val="00647868"/>
    <w:rsid w:val="00647F5B"/>
    <w:rsid w:val="0065023F"/>
    <w:rsid w:val="00652AFE"/>
    <w:rsid w:val="00654EF8"/>
    <w:rsid w:val="00655684"/>
    <w:rsid w:val="00655EBF"/>
    <w:rsid w:val="006612E4"/>
    <w:rsid w:val="00662128"/>
    <w:rsid w:val="00663835"/>
    <w:rsid w:val="00664DCE"/>
    <w:rsid w:val="00665388"/>
    <w:rsid w:val="00665A60"/>
    <w:rsid w:val="00666DC9"/>
    <w:rsid w:val="006710F6"/>
    <w:rsid w:val="00671595"/>
    <w:rsid w:val="00683B7A"/>
    <w:rsid w:val="00686DC5"/>
    <w:rsid w:val="00686F35"/>
    <w:rsid w:val="00691BB1"/>
    <w:rsid w:val="0069248E"/>
    <w:rsid w:val="0069295E"/>
    <w:rsid w:val="006949A3"/>
    <w:rsid w:val="006958A4"/>
    <w:rsid w:val="0069641F"/>
    <w:rsid w:val="006A28DE"/>
    <w:rsid w:val="006A49B4"/>
    <w:rsid w:val="006A7266"/>
    <w:rsid w:val="006A7E31"/>
    <w:rsid w:val="006B0123"/>
    <w:rsid w:val="006B027F"/>
    <w:rsid w:val="006B18E2"/>
    <w:rsid w:val="006B2113"/>
    <w:rsid w:val="006B5349"/>
    <w:rsid w:val="006B563E"/>
    <w:rsid w:val="006C272E"/>
    <w:rsid w:val="006C35EC"/>
    <w:rsid w:val="006C3828"/>
    <w:rsid w:val="006C658B"/>
    <w:rsid w:val="006C67BF"/>
    <w:rsid w:val="006D061E"/>
    <w:rsid w:val="006D16B7"/>
    <w:rsid w:val="006D3A95"/>
    <w:rsid w:val="006D6DB7"/>
    <w:rsid w:val="006D7BF6"/>
    <w:rsid w:val="006E1A55"/>
    <w:rsid w:val="006E40D9"/>
    <w:rsid w:val="006E61DF"/>
    <w:rsid w:val="006E6F7A"/>
    <w:rsid w:val="006F1DAB"/>
    <w:rsid w:val="006F303D"/>
    <w:rsid w:val="006F3FD9"/>
    <w:rsid w:val="006F5F47"/>
    <w:rsid w:val="006F6FF8"/>
    <w:rsid w:val="006F7DD4"/>
    <w:rsid w:val="007004E8"/>
    <w:rsid w:val="007015F5"/>
    <w:rsid w:val="007071FF"/>
    <w:rsid w:val="007123A7"/>
    <w:rsid w:val="00712E64"/>
    <w:rsid w:val="007132CF"/>
    <w:rsid w:val="0071450D"/>
    <w:rsid w:val="00714D10"/>
    <w:rsid w:val="0071788E"/>
    <w:rsid w:val="007239D2"/>
    <w:rsid w:val="007249A4"/>
    <w:rsid w:val="00735B05"/>
    <w:rsid w:val="007372B6"/>
    <w:rsid w:val="00737766"/>
    <w:rsid w:val="007407D2"/>
    <w:rsid w:val="00741E96"/>
    <w:rsid w:val="00742246"/>
    <w:rsid w:val="00743DB4"/>
    <w:rsid w:val="007440C0"/>
    <w:rsid w:val="007445CF"/>
    <w:rsid w:val="00744FC8"/>
    <w:rsid w:val="00746579"/>
    <w:rsid w:val="00753245"/>
    <w:rsid w:val="0075598A"/>
    <w:rsid w:val="00755A5A"/>
    <w:rsid w:val="00757D48"/>
    <w:rsid w:val="00760696"/>
    <w:rsid w:val="00760FB2"/>
    <w:rsid w:val="0077128F"/>
    <w:rsid w:val="00773C02"/>
    <w:rsid w:val="007767B2"/>
    <w:rsid w:val="007804E0"/>
    <w:rsid w:val="00781831"/>
    <w:rsid w:val="0078272B"/>
    <w:rsid w:val="007858B1"/>
    <w:rsid w:val="00790028"/>
    <w:rsid w:val="0079003D"/>
    <w:rsid w:val="00790FA9"/>
    <w:rsid w:val="00791CEA"/>
    <w:rsid w:val="007921C7"/>
    <w:rsid w:val="00792E32"/>
    <w:rsid w:val="00793274"/>
    <w:rsid w:val="00793439"/>
    <w:rsid w:val="007954D3"/>
    <w:rsid w:val="00795C18"/>
    <w:rsid w:val="007966AC"/>
    <w:rsid w:val="00796A40"/>
    <w:rsid w:val="007970ED"/>
    <w:rsid w:val="00797275"/>
    <w:rsid w:val="007977BA"/>
    <w:rsid w:val="007A0871"/>
    <w:rsid w:val="007A0AFB"/>
    <w:rsid w:val="007A2B25"/>
    <w:rsid w:val="007A4F4F"/>
    <w:rsid w:val="007B3630"/>
    <w:rsid w:val="007B699E"/>
    <w:rsid w:val="007C02E2"/>
    <w:rsid w:val="007C0B0C"/>
    <w:rsid w:val="007C7A9A"/>
    <w:rsid w:val="007D0308"/>
    <w:rsid w:val="007D0D31"/>
    <w:rsid w:val="007D23F2"/>
    <w:rsid w:val="007D337F"/>
    <w:rsid w:val="007D3CB5"/>
    <w:rsid w:val="007D660F"/>
    <w:rsid w:val="007E32A5"/>
    <w:rsid w:val="007F0883"/>
    <w:rsid w:val="007F2A0C"/>
    <w:rsid w:val="007F365B"/>
    <w:rsid w:val="007F5E5C"/>
    <w:rsid w:val="007F665C"/>
    <w:rsid w:val="007F7D8C"/>
    <w:rsid w:val="008004F8"/>
    <w:rsid w:val="008010E9"/>
    <w:rsid w:val="00803984"/>
    <w:rsid w:val="00804206"/>
    <w:rsid w:val="0080493C"/>
    <w:rsid w:val="00804D4D"/>
    <w:rsid w:val="0080661A"/>
    <w:rsid w:val="0081245A"/>
    <w:rsid w:val="00812E06"/>
    <w:rsid w:val="00812E11"/>
    <w:rsid w:val="00816D02"/>
    <w:rsid w:val="00824A5D"/>
    <w:rsid w:val="00824A71"/>
    <w:rsid w:val="008264A1"/>
    <w:rsid w:val="00827435"/>
    <w:rsid w:val="00831FF9"/>
    <w:rsid w:val="008326AB"/>
    <w:rsid w:val="00833EB7"/>
    <w:rsid w:val="008411B5"/>
    <w:rsid w:val="00841674"/>
    <w:rsid w:val="00841AD7"/>
    <w:rsid w:val="008421C9"/>
    <w:rsid w:val="008429DF"/>
    <w:rsid w:val="00843173"/>
    <w:rsid w:val="00846651"/>
    <w:rsid w:val="00851B1E"/>
    <w:rsid w:val="00852D12"/>
    <w:rsid w:val="00854589"/>
    <w:rsid w:val="008545C0"/>
    <w:rsid w:val="008545E4"/>
    <w:rsid w:val="00855124"/>
    <w:rsid w:val="00855EC1"/>
    <w:rsid w:val="008569CD"/>
    <w:rsid w:val="008609DA"/>
    <w:rsid w:val="00861F2D"/>
    <w:rsid w:val="008665CB"/>
    <w:rsid w:val="00874E34"/>
    <w:rsid w:val="00875C7C"/>
    <w:rsid w:val="00883245"/>
    <w:rsid w:val="00885EA1"/>
    <w:rsid w:val="008860D2"/>
    <w:rsid w:val="0089027E"/>
    <w:rsid w:val="00891103"/>
    <w:rsid w:val="0089214E"/>
    <w:rsid w:val="00894133"/>
    <w:rsid w:val="0089630E"/>
    <w:rsid w:val="00897EEB"/>
    <w:rsid w:val="008A245C"/>
    <w:rsid w:val="008A27F0"/>
    <w:rsid w:val="008A2D5D"/>
    <w:rsid w:val="008A4ABC"/>
    <w:rsid w:val="008A4C3A"/>
    <w:rsid w:val="008A64FC"/>
    <w:rsid w:val="008A7197"/>
    <w:rsid w:val="008B4F07"/>
    <w:rsid w:val="008B619F"/>
    <w:rsid w:val="008C0242"/>
    <w:rsid w:val="008C04AD"/>
    <w:rsid w:val="008C1F65"/>
    <w:rsid w:val="008C27BF"/>
    <w:rsid w:val="008C5DA8"/>
    <w:rsid w:val="008C7BFC"/>
    <w:rsid w:val="008D298A"/>
    <w:rsid w:val="008D5392"/>
    <w:rsid w:val="008D69D0"/>
    <w:rsid w:val="008D7F49"/>
    <w:rsid w:val="008E022B"/>
    <w:rsid w:val="008E08CC"/>
    <w:rsid w:val="008E566C"/>
    <w:rsid w:val="008E6CE6"/>
    <w:rsid w:val="008E7487"/>
    <w:rsid w:val="008F456B"/>
    <w:rsid w:val="008F4C24"/>
    <w:rsid w:val="008F68CD"/>
    <w:rsid w:val="00900F43"/>
    <w:rsid w:val="00903073"/>
    <w:rsid w:val="009038A9"/>
    <w:rsid w:val="0091057E"/>
    <w:rsid w:val="00913F16"/>
    <w:rsid w:val="00915E9C"/>
    <w:rsid w:val="009160B0"/>
    <w:rsid w:val="009175D1"/>
    <w:rsid w:val="009228A8"/>
    <w:rsid w:val="00925E76"/>
    <w:rsid w:val="00930B2F"/>
    <w:rsid w:val="00933745"/>
    <w:rsid w:val="00933B68"/>
    <w:rsid w:val="00934479"/>
    <w:rsid w:val="00936AE7"/>
    <w:rsid w:val="009412AE"/>
    <w:rsid w:val="009420DF"/>
    <w:rsid w:val="00943D10"/>
    <w:rsid w:val="00945FC0"/>
    <w:rsid w:val="009462D0"/>
    <w:rsid w:val="0095195C"/>
    <w:rsid w:val="009521E5"/>
    <w:rsid w:val="00952A6C"/>
    <w:rsid w:val="00957FBB"/>
    <w:rsid w:val="00960B89"/>
    <w:rsid w:val="009634AA"/>
    <w:rsid w:val="00963C3F"/>
    <w:rsid w:val="0096481A"/>
    <w:rsid w:val="00966159"/>
    <w:rsid w:val="009715FC"/>
    <w:rsid w:val="00975C4D"/>
    <w:rsid w:val="00982A9E"/>
    <w:rsid w:val="00982AF2"/>
    <w:rsid w:val="00983D5B"/>
    <w:rsid w:val="00986E1F"/>
    <w:rsid w:val="0098730B"/>
    <w:rsid w:val="009903E0"/>
    <w:rsid w:val="009A43D1"/>
    <w:rsid w:val="009A5E7E"/>
    <w:rsid w:val="009B1E12"/>
    <w:rsid w:val="009B3149"/>
    <w:rsid w:val="009B3477"/>
    <w:rsid w:val="009B41B7"/>
    <w:rsid w:val="009B4980"/>
    <w:rsid w:val="009B58F9"/>
    <w:rsid w:val="009B6409"/>
    <w:rsid w:val="009B6F3C"/>
    <w:rsid w:val="009B7281"/>
    <w:rsid w:val="009C07A4"/>
    <w:rsid w:val="009C18A2"/>
    <w:rsid w:val="009D4115"/>
    <w:rsid w:val="009D51A1"/>
    <w:rsid w:val="009D5601"/>
    <w:rsid w:val="009D58FE"/>
    <w:rsid w:val="009D75E1"/>
    <w:rsid w:val="009E08C0"/>
    <w:rsid w:val="009E313F"/>
    <w:rsid w:val="009E4BDE"/>
    <w:rsid w:val="009E6A30"/>
    <w:rsid w:val="009E7CD9"/>
    <w:rsid w:val="009F199C"/>
    <w:rsid w:val="009F6B75"/>
    <w:rsid w:val="00A05153"/>
    <w:rsid w:val="00A070F9"/>
    <w:rsid w:val="00A1236A"/>
    <w:rsid w:val="00A135BC"/>
    <w:rsid w:val="00A13710"/>
    <w:rsid w:val="00A15CEE"/>
    <w:rsid w:val="00A1685B"/>
    <w:rsid w:val="00A17FBE"/>
    <w:rsid w:val="00A20EC3"/>
    <w:rsid w:val="00A217AF"/>
    <w:rsid w:val="00A22C00"/>
    <w:rsid w:val="00A2309D"/>
    <w:rsid w:val="00A24083"/>
    <w:rsid w:val="00A248A1"/>
    <w:rsid w:val="00A24C0A"/>
    <w:rsid w:val="00A26AD5"/>
    <w:rsid w:val="00A30630"/>
    <w:rsid w:val="00A33DD1"/>
    <w:rsid w:val="00A35FD1"/>
    <w:rsid w:val="00A360A9"/>
    <w:rsid w:val="00A3748F"/>
    <w:rsid w:val="00A3754F"/>
    <w:rsid w:val="00A37713"/>
    <w:rsid w:val="00A416B1"/>
    <w:rsid w:val="00A430B8"/>
    <w:rsid w:val="00A43DB1"/>
    <w:rsid w:val="00A44F4E"/>
    <w:rsid w:val="00A463F6"/>
    <w:rsid w:val="00A46C31"/>
    <w:rsid w:val="00A4761A"/>
    <w:rsid w:val="00A507E0"/>
    <w:rsid w:val="00A5147C"/>
    <w:rsid w:val="00A51E9B"/>
    <w:rsid w:val="00A525C9"/>
    <w:rsid w:val="00A52D2C"/>
    <w:rsid w:val="00A53A84"/>
    <w:rsid w:val="00A55B30"/>
    <w:rsid w:val="00A57E0D"/>
    <w:rsid w:val="00A61351"/>
    <w:rsid w:val="00A63F1C"/>
    <w:rsid w:val="00A67879"/>
    <w:rsid w:val="00A711E4"/>
    <w:rsid w:val="00A73198"/>
    <w:rsid w:val="00A73375"/>
    <w:rsid w:val="00A73D8F"/>
    <w:rsid w:val="00A73E26"/>
    <w:rsid w:val="00A76B7C"/>
    <w:rsid w:val="00A808F7"/>
    <w:rsid w:val="00A82ACD"/>
    <w:rsid w:val="00A847C8"/>
    <w:rsid w:val="00A86AD3"/>
    <w:rsid w:val="00A87FC7"/>
    <w:rsid w:val="00A913FE"/>
    <w:rsid w:val="00A91D16"/>
    <w:rsid w:val="00A91E1E"/>
    <w:rsid w:val="00A92F2B"/>
    <w:rsid w:val="00A93C5C"/>
    <w:rsid w:val="00A979D6"/>
    <w:rsid w:val="00AA26AE"/>
    <w:rsid w:val="00AA53A9"/>
    <w:rsid w:val="00AA6D59"/>
    <w:rsid w:val="00AB1EB2"/>
    <w:rsid w:val="00AB44AB"/>
    <w:rsid w:val="00AB6246"/>
    <w:rsid w:val="00AC0917"/>
    <w:rsid w:val="00AC09E8"/>
    <w:rsid w:val="00AC269B"/>
    <w:rsid w:val="00AC2E22"/>
    <w:rsid w:val="00AC4D19"/>
    <w:rsid w:val="00AC565F"/>
    <w:rsid w:val="00AC5857"/>
    <w:rsid w:val="00AC587C"/>
    <w:rsid w:val="00AC6C01"/>
    <w:rsid w:val="00AC6E48"/>
    <w:rsid w:val="00AD0D70"/>
    <w:rsid w:val="00AD4544"/>
    <w:rsid w:val="00AD6FBF"/>
    <w:rsid w:val="00AD7433"/>
    <w:rsid w:val="00AE0926"/>
    <w:rsid w:val="00AE0F5F"/>
    <w:rsid w:val="00AE41DD"/>
    <w:rsid w:val="00AE483D"/>
    <w:rsid w:val="00AE70F8"/>
    <w:rsid w:val="00AE7FBA"/>
    <w:rsid w:val="00AF0FAD"/>
    <w:rsid w:val="00AF1AFC"/>
    <w:rsid w:val="00AF2186"/>
    <w:rsid w:val="00AF5CC8"/>
    <w:rsid w:val="00AF5F81"/>
    <w:rsid w:val="00B00593"/>
    <w:rsid w:val="00B00A1D"/>
    <w:rsid w:val="00B02BD1"/>
    <w:rsid w:val="00B067C4"/>
    <w:rsid w:val="00B10D01"/>
    <w:rsid w:val="00B1117F"/>
    <w:rsid w:val="00B1163A"/>
    <w:rsid w:val="00B11E18"/>
    <w:rsid w:val="00B141B2"/>
    <w:rsid w:val="00B14573"/>
    <w:rsid w:val="00B1458F"/>
    <w:rsid w:val="00B16915"/>
    <w:rsid w:val="00B216AF"/>
    <w:rsid w:val="00B229EB"/>
    <w:rsid w:val="00B23E45"/>
    <w:rsid w:val="00B266F5"/>
    <w:rsid w:val="00B26825"/>
    <w:rsid w:val="00B26B22"/>
    <w:rsid w:val="00B30926"/>
    <w:rsid w:val="00B30B31"/>
    <w:rsid w:val="00B342E9"/>
    <w:rsid w:val="00B36372"/>
    <w:rsid w:val="00B36A84"/>
    <w:rsid w:val="00B37ADE"/>
    <w:rsid w:val="00B4060C"/>
    <w:rsid w:val="00B4420B"/>
    <w:rsid w:val="00B454BE"/>
    <w:rsid w:val="00B50056"/>
    <w:rsid w:val="00B539C5"/>
    <w:rsid w:val="00B55484"/>
    <w:rsid w:val="00B576BF"/>
    <w:rsid w:val="00B60FF5"/>
    <w:rsid w:val="00B6225E"/>
    <w:rsid w:val="00B62ED1"/>
    <w:rsid w:val="00B64231"/>
    <w:rsid w:val="00B67FD3"/>
    <w:rsid w:val="00B736B5"/>
    <w:rsid w:val="00B76644"/>
    <w:rsid w:val="00B77FA0"/>
    <w:rsid w:val="00B80029"/>
    <w:rsid w:val="00B82531"/>
    <w:rsid w:val="00B876D0"/>
    <w:rsid w:val="00B963CC"/>
    <w:rsid w:val="00B969FE"/>
    <w:rsid w:val="00BA0BE2"/>
    <w:rsid w:val="00BA2F0F"/>
    <w:rsid w:val="00BA5A53"/>
    <w:rsid w:val="00BA69CD"/>
    <w:rsid w:val="00BA6E01"/>
    <w:rsid w:val="00BB42EE"/>
    <w:rsid w:val="00BB7590"/>
    <w:rsid w:val="00BC11D8"/>
    <w:rsid w:val="00BC18C0"/>
    <w:rsid w:val="00BC1AB1"/>
    <w:rsid w:val="00BC1E53"/>
    <w:rsid w:val="00BC57FF"/>
    <w:rsid w:val="00BC688C"/>
    <w:rsid w:val="00BC6D3B"/>
    <w:rsid w:val="00BD4484"/>
    <w:rsid w:val="00BD4D35"/>
    <w:rsid w:val="00BD521F"/>
    <w:rsid w:val="00BD77A0"/>
    <w:rsid w:val="00BE1642"/>
    <w:rsid w:val="00BE384F"/>
    <w:rsid w:val="00BE5157"/>
    <w:rsid w:val="00BE74C6"/>
    <w:rsid w:val="00BE79E2"/>
    <w:rsid w:val="00BE7D26"/>
    <w:rsid w:val="00BF5223"/>
    <w:rsid w:val="00BF6C66"/>
    <w:rsid w:val="00C043E4"/>
    <w:rsid w:val="00C0447E"/>
    <w:rsid w:val="00C05004"/>
    <w:rsid w:val="00C05080"/>
    <w:rsid w:val="00C071FE"/>
    <w:rsid w:val="00C139B4"/>
    <w:rsid w:val="00C17CAD"/>
    <w:rsid w:val="00C17EB5"/>
    <w:rsid w:val="00C21088"/>
    <w:rsid w:val="00C23B5A"/>
    <w:rsid w:val="00C24ACA"/>
    <w:rsid w:val="00C25A20"/>
    <w:rsid w:val="00C27787"/>
    <w:rsid w:val="00C31324"/>
    <w:rsid w:val="00C332C0"/>
    <w:rsid w:val="00C333C5"/>
    <w:rsid w:val="00C342AF"/>
    <w:rsid w:val="00C350FC"/>
    <w:rsid w:val="00C3665B"/>
    <w:rsid w:val="00C36BD5"/>
    <w:rsid w:val="00C37339"/>
    <w:rsid w:val="00C40237"/>
    <w:rsid w:val="00C40C03"/>
    <w:rsid w:val="00C410D9"/>
    <w:rsid w:val="00C41E26"/>
    <w:rsid w:val="00C42679"/>
    <w:rsid w:val="00C46049"/>
    <w:rsid w:val="00C46C2A"/>
    <w:rsid w:val="00C515D3"/>
    <w:rsid w:val="00C51B73"/>
    <w:rsid w:val="00C5428C"/>
    <w:rsid w:val="00C552F4"/>
    <w:rsid w:val="00C55C87"/>
    <w:rsid w:val="00C62569"/>
    <w:rsid w:val="00C62757"/>
    <w:rsid w:val="00C63006"/>
    <w:rsid w:val="00C638F0"/>
    <w:rsid w:val="00C6390A"/>
    <w:rsid w:val="00C63EAB"/>
    <w:rsid w:val="00C65872"/>
    <w:rsid w:val="00C67888"/>
    <w:rsid w:val="00C71274"/>
    <w:rsid w:val="00C7517C"/>
    <w:rsid w:val="00C760FA"/>
    <w:rsid w:val="00C762EC"/>
    <w:rsid w:val="00C766F8"/>
    <w:rsid w:val="00C76998"/>
    <w:rsid w:val="00C77892"/>
    <w:rsid w:val="00C8511C"/>
    <w:rsid w:val="00C851BD"/>
    <w:rsid w:val="00C87B87"/>
    <w:rsid w:val="00C9239D"/>
    <w:rsid w:val="00C936C1"/>
    <w:rsid w:val="00C95DCD"/>
    <w:rsid w:val="00C9725E"/>
    <w:rsid w:val="00C97A3D"/>
    <w:rsid w:val="00CA0BA6"/>
    <w:rsid w:val="00CA0FC7"/>
    <w:rsid w:val="00CA4828"/>
    <w:rsid w:val="00CA4ACA"/>
    <w:rsid w:val="00CB0A8A"/>
    <w:rsid w:val="00CB1874"/>
    <w:rsid w:val="00CB31A4"/>
    <w:rsid w:val="00CB401E"/>
    <w:rsid w:val="00CB4FE2"/>
    <w:rsid w:val="00CB773E"/>
    <w:rsid w:val="00CB7E31"/>
    <w:rsid w:val="00CC0E0B"/>
    <w:rsid w:val="00CC13C2"/>
    <w:rsid w:val="00CC26A3"/>
    <w:rsid w:val="00CC2EFA"/>
    <w:rsid w:val="00CC365E"/>
    <w:rsid w:val="00CC39C4"/>
    <w:rsid w:val="00CC43DF"/>
    <w:rsid w:val="00CC51A0"/>
    <w:rsid w:val="00CC7579"/>
    <w:rsid w:val="00CC7CEA"/>
    <w:rsid w:val="00CD081B"/>
    <w:rsid w:val="00CD0B80"/>
    <w:rsid w:val="00CD3E56"/>
    <w:rsid w:val="00CD463C"/>
    <w:rsid w:val="00CD78B4"/>
    <w:rsid w:val="00CE179E"/>
    <w:rsid w:val="00CE3D09"/>
    <w:rsid w:val="00CE4496"/>
    <w:rsid w:val="00CE4556"/>
    <w:rsid w:val="00CE54A6"/>
    <w:rsid w:val="00CE599D"/>
    <w:rsid w:val="00CE6078"/>
    <w:rsid w:val="00CE6473"/>
    <w:rsid w:val="00CF2229"/>
    <w:rsid w:val="00CF2AB6"/>
    <w:rsid w:val="00CF36FD"/>
    <w:rsid w:val="00CF49BF"/>
    <w:rsid w:val="00D00249"/>
    <w:rsid w:val="00D0110B"/>
    <w:rsid w:val="00D04251"/>
    <w:rsid w:val="00D05D94"/>
    <w:rsid w:val="00D17388"/>
    <w:rsid w:val="00D2084E"/>
    <w:rsid w:val="00D212FE"/>
    <w:rsid w:val="00D21CC5"/>
    <w:rsid w:val="00D25745"/>
    <w:rsid w:val="00D25C7C"/>
    <w:rsid w:val="00D2614F"/>
    <w:rsid w:val="00D26654"/>
    <w:rsid w:val="00D2731E"/>
    <w:rsid w:val="00D27C13"/>
    <w:rsid w:val="00D31A36"/>
    <w:rsid w:val="00D32659"/>
    <w:rsid w:val="00D32E61"/>
    <w:rsid w:val="00D343A7"/>
    <w:rsid w:val="00D35BCB"/>
    <w:rsid w:val="00D36B98"/>
    <w:rsid w:val="00D400B2"/>
    <w:rsid w:val="00D4061A"/>
    <w:rsid w:val="00D4127D"/>
    <w:rsid w:val="00D414C6"/>
    <w:rsid w:val="00D4590E"/>
    <w:rsid w:val="00D54541"/>
    <w:rsid w:val="00D573E6"/>
    <w:rsid w:val="00D57547"/>
    <w:rsid w:val="00D6022A"/>
    <w:rsid w:val="00D61D15"/>
    <w:rsid w:val="00D64ED5"/>
    <w:rsid w:val="00D653A4"/>
    <w:rsid w:val="00D65B8B"/>
    <w:rsid w:val="00D665D7"/>
    <w:rsid w:val="00D671BC"/>
    <w:rsid w:val="00D7101F"/>
    <w:rsid w:val="00D7167C"/>
    <w:rsid w:val="00D7293C"/>
    <w:rsid w:val="00D7493E"/>
    <w:rsid w:val="00D750EC"/>
    <w:rsid w:val="00D77881"/>
    <w:rsid w:val="00D779CF"/>
    <w:rsid w:val="00D80AF5"/>
    <w:rsid w:val="00D83421"/>
    <w:rsid w:val="00D84223"/>
    <w:rsid w:val="00D84B0B"/>
    <w:rsid w:val="00D87BEB"/>
    <w:rsid w:val="00D91526"/>
    <w:rsid w:val="00D945C6"/>
    <w:rsid w:val="00DA319C"/>
    <w:rsid w:val="00DA4F44"/>
    <w:rsid w:val="00DB52D9"/>
    <w:rsid w:val="00DB632F"/>
    <w:rsid w:val="00DB6FEE"/>
    <w:rsid w:val="00DC1733"/>
    <w:rsid w:val="00DC3E71"/>
    <w:rsid w:val="00DC3F67"/>
    <w:rsid w:val="00DC55D2"/>
    <w:rsid w:val="00DD27DA"/>
    <w:rsid w:val="00DD2CDD"/>
    <w:rsid w:val="00DE0D01"/>
    <w:rsid w:val="00DE581E"/>
    <w:rsid w:val="00DE5DF1"/>
    <w:rsid w:val="00DF0A2A"/>
    <w:rsid w:val="00DF2690"/>
    <w:rsid w:val="00DF30D6"/>
    <w:rsid w:val="00DF37AE"/>
    <w:rsid w:val="00E01E9C"/>
    <w:rsid w:val="00E07834"/>
    <w:rsid w:val="00E10B76"/>
    <w:rsid w:val="00E12615"/>
    <w:rsid w:val="00E12A42"/>
    <w:rsid w:val="00E1367B"/>
    <w:rsid w:val="00E14564"/>
    <w:rsid w:val="00E17936"/>
    <w:rsid w:val="00E20C06"/>
    <w:rsid w:val="00E20DE6"/>
    <w:rsid w:val="00E21017"/>
    <w:rsid w:val="00E21F08"/>
    <w:rsid w:val="00E221F3"/>
    <w:rsid w:val="00E25603"/>
    <w:rsid w:val="00E27A19"/>
    <w:rsid w:val="00E31B9D"/>
    <w:rsid w:val="00E407EA"/>
    <w:rsid w:val="00E41382"/>
    <w:rsid w:val="00E41F01"/>
    <w:rsid w:val="00E421E4"/>
    <w:rsid w:val="00E43B7E"/>
    <w:rsid w:val="00E4551E"/>
    <w:rsid w:val="00E472F9"/>
    <w:rsid w:val="00E474D9"/>
    <w:rsid w:val="00E51D57"/>
    <w:rsid w:val="00E51FA7"/>
    <w:rsid w:val="00E555BE"/>
    <w:rsid w:val="00E63BFA"/>
    <w:rsid w:val="00E64680"/>
    <w:rsid w:val="00E64889"/>
    <w:rsid w:val="00E66B40"/>
    <w:rsid w:val="00E67FDF"/>
    <w:rsid w:val="00E71E8F"/>
    <w:rsid w:val="00E73971"/>
    <w:rsid w:val="00E74194"/>
    <w:rsid w:val="00E77487"/>
    <w:rsid w:val="00E77CAC"/>
    <w:rsid w:val="00E77DE9"/>
    <w:rsid w:val="00E8007C"/>
    <w:rsid w:val="00E82463"/>
    <w:rsid w:val="00E836B5"/>
    <w:rsid w:val="00E84D07"/>
    <w:rsid w:val="00E86BD2"/>
    <w:rsid w:val="00E90308"/>
    <w:rsid w:val="00E91F11"/>
    <w:rsid w:val="00E93DD4"/>
    <w:rsid w:val="00E955B8"/>
    <w:rsid w:val="00EA0AA5"/>
    <w:rsid w:val="00EA1733"/>
    <w:rsid w:val="00EA258E"/>
    <w:rsid w:val="00EA2863"/>
    <w:rsid w:val="00EA4119"/>
    <w:rsid w:val="00EB20AB"/>
    <w:rsid w:val="00EB6232"/>
    <w:rsid w:val="00EB6CC4"/>
    <w:rsid w:val="00EC2961"/>
    <w:rsid w:val="00EC578C"/>
    <w:rsid w:val="00EC733C"/>
    <w:rsid w:val="00ED006B"/>
    <w:rsid w:val="00ED0416"/>
    <w:rsid w:val="00ED2453"/>
    <w:rsid w:val="00ED2F9B"/>
    <w:rsid w:val="00ED3720"/>
    <w:rsid w:val="00ED4180"/>
    <w:rsid w:val="00ED49D7"/>
    <w:rsid w:val="00ED5571"/>
    <w:rsid w:val="00ED7F37"/>
    <w:rsid w:val="00ED7FBF"/>
    <w:rsid w:val="00EE0539"/>
    <w:rsid w:val="00EE2058"/>
    <w:rsid w:val="00EE2990"/>
    <w:rsid w:val="00EE2F48"/>
    <w:rsid w:val="00EE33D1"/>
    <w:rsid w:val="00EE4969"/>
    <w:rsid w:val="00EE4EDA"/>
    <w:rsid w:val="00EE7F71"/>
    <w:rsid w:val="00EF07F8"/>
    <w:rsid w:val="00EF1E72"/>
    <w:rsid w:val="00EF5647"/>
    <w:rsid w:val="00EF5C0F"/>
    <w:rsid w:val="00EF644C"/>
    <w:rsid w:val="00EF7FD3"/>
    <w:rsid w:val="00F019C0"/>
    <w:rsid w:val="00F02539"/>
    <w:rsid w:val="00F03570"/>
    <w:rsid w:val="00F079C7"/>
    <w:rsid w:val="00F13FFB"/>
    <w:rsid w:val="00F15273"/>
    <w:rsid w:val="00F167EC"/>
    <w:rsid w:val="00F16DDB"/>
    <w:rsid w:val="00F17AA1"/>
    <w:rsid w:val="00F2085C"/>
    <w:rsid w:val="00F216A4"/>
    <w:rsid w:val="00F2332F"/>
    <w:rsid w:val="00F2403E"/>
    <w:rsid w:val="00F24682"/>
    <w:rsid w:val="00F3150A"/>
    <w:rsid w:val="00F33BA9"/>
    <w:rsid w:val="00F34E5F"/>
    <w:rsid w:val="00F35165"/>
    <w:rsid w:val="00F40F69"/>
    <w:rsid w:val="00F42849"/>
    <w:rsid w:val="00F42DE5"/>
    <w:rsid w:val="00F43224"/>
    <w:rsid w:val="00F445CD"/>
    <w:rsid w:val="00F44789"/>
    <w:rsid w:val="00F459E7"/>
    <w:rsid w:val="00F461D6"/>
    <w:rsid w:val="00F5012E"/>
    <w:rsid w:val="00F51CD9"/>
    <w:rsid w:val="00F532A3"/>
    <w:rsid w:val="00F53A0A"/>
    <w:rsid w:val="00F556E3"/>
    <w:rsid w:val="00F55D07"/>
    <w:rsid w:val="00F566CB"/>
    <w:rsid w:val="00F62BCD"/>
    <w:rsid w:val="00F656FE"/>
    <w:rsid w:val="00F67F40"/>
    <w:rsid w:val="00F71DBF"/>
    <w:rsid w:val="00F74753"/>
    <w:rsid w:val="00F76582"/>
    <w:rsid w:val="00F76643"/>
    <w:rsid w:val="00F8092E"/>
    <w:rsid w:val="00F80D0C"/>
    <w:rsid w:val="00F830BB"/>
    <w:rsid w:val="00F84F9B"/>
    <w:rsid w:val="00F874AE"/>
    <w:rsid w:val="00F87F7C"/>
    <w:rsid w:val="00F90235"/>
    <w:rsid w:val="00F95506"/>
    <w:rsid w:val="00F96AEB"/>
    <w:rsid w:val="00F97744"/>
    <w:rsid w:val="00FA0259"/>
    <w:rsid w:val="00FA0C33"/>
    <w:rsid w:val="00FA117C"/>
    <w:rsid w:val="00FA167C"/>
    <w:rsid w:val="00FA23D7"/>
    <w:rsid w:val="00FA2B22"/>
    <w:rsid w:val="00FA57B3"/>
    <w:rsid w:val="00FA5FD8"/>
    <w:rsid w:val="00FA7996"/>
    <w:rsid w:val="00FA7E0A"/>
    <w:rsid w:val="00FB02A4"/>
    <w:rsid w:val="00FB15CD"/>
    <w:rsid w:val="00FB477E"/>
    <w:rsid w:val="00FB636C"/>
    <w:rsid w:val="00FC2FF9"/>
    <w:rsid w:val="00FC6674"/>
    <w:rsid w:val="00FC7EB3"/>
    <w:rsid w:val="00FD2575"/>
    <w:rsid w:val="00FD2598"/>
    <w:rsid w:val="00FD440B"/>
    <w:rsid w:val="00FD6562"/>
    <w:rsid w:val="00FD7633"/>
    <w:rsid w:val="00FE1F06"/>
    <w:rsid w:val="00FE4448"/>
    <w:rsid w:val="00FE45AB"/>
    <w:rsid w:val="00FF0DFE"/>
    <w:rsid w:val="00FF448C"/>
    <w:rsid w:val="00FF541D"/>
    <w:rsid w:val="00FF54D5"/>
    <w:rsid w:val="00FF6D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9B3DE7D"/>
  <w15:docId w15:val="{9E8ACBC9-2A6D-4A9F-9928-7AAB7EE9ED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C3170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pPr>
      <w:suppressAutoHyphens/>
      <w:spacing w:after="120" w:line="240" w:lineRule="exact"/>
    </w:pPr>
  </w:style>
  <w:style w:type="paragraph" w:customStyle="1" w:styleId="a4">
    <w:name w:val="Приложение"/>
    <w:basedOn w:val="a5"/>
    <w:pPr>
      <w:tabs>
        <w:tab w:val="left" w:pos="1673"/>
      </w:tabs>
      <w:spacing w:before="240" w:line="240" w:lineRule="exact"/>
      <w:ind w:left="1985" w:hanging="1985"/>
    </w:pPr>
  </w:style>
  <w:style w:type="paragraph" w:styleId="a5">
    <w:name w:val="Body Text"/>
    <w:basedOn w:val="a"/>
    <w:link w:val="a6"/>
    <w:pPr>
      <w:spacing w:line="360" w:lineRule="exact"/>
      <w:ind w:firstLine="720"/>
      <w:jc w:val="both"/>
    </w:pPr>
  </w:style>
  <w:style w:type="paragraph" w:customStyle="1" w:styleId="a7">
    <w:name w:val="Заголовок к тексту"/>
    <w:basedOn w:val="a"/>
    <w:next w:val="a5"/>
    <w:pPr>
      <w:suppressAutoHyphens/>
      <w:spacing w:after="480" w:line="240" w:lineRule="exact"/>
    </w:pPr>
    <w:rPr>
      <w:bCs/>
      <w:noProof/>
    </w:rPr>
  </w:style>
  <w:style w:type="paragraph" w:styleId="a8">
    <w:name w:val="Balloon Text"/>
    <w:basedOn w:val="a"/>
    <w:semiHidden/>
    <w:rsid w:val="00063B13"/>
    <w:rPr>
      <w:rFonts w:ascii="Tahoma" w:hAnsi="Tahoma" w:cs="Tahoma"/>
      <w:sz w:val="16"/>
      <w:szCs w:val="16"/>
    </w:rPr>
  </w:style>
  <w:style w:type="paragraph" w:customStyle="1" w:styleId="a9">
    <w:name w:val="регистрационные поля"/>
    <w:basedOn w:val="a"/>
    <w:rsid w:val="00012F7F"/>
    <w:pPr>
      <w:spacing w:line="240" w:lineRule="exact"/>
      <w:jc w:val="center"/>
    </w:pPr>
    <w:rPr>
      <w:lang w:val="en-US"/>
    </w:rPr>
  </w:style>
  <w:style w:type="character" w:customStyle="1" w:styleId="2">
    <w:name w:val="Основной текст (2)_"/>
    <w:link w:val="20"/>
    <w:rsid w:val="009412AE"/>
    <w:rPr>
      <w:sz w:val="28"/>
      <w:szCs w:val="28"/>
      <w:shd w:val="clear" w:color="auto" w:fill="FFFFFF"/>
    </w:rPr>
  </w:style>
  <w:style w:type="character" w:customStyle="1" w:styleId="21">
    <w:name w:val="Основной текст (2) + Полужирный"/>
    <w:rsid w:val="009412A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3">
    <w:name w:val="Основной текст (3)_"/>
    <w:link w:val="30"/>
    <w:rsid w:val="009412AE"/>
    <w:rPr>
      <w:b/>
      <w:bCs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9412AE"/>
    <w:pPr>
      <w:widowControl w:val="0"/>
      <w:shd w:val="clear" w:color="auto" w:fill="FFFFFF"/>
      <w:spacing w:line="322" w:lineRule="exact"/>
    </w:pPr>
    <w:rPr>
      <w:szCs w:val="28"/>
    </w:rPr>
  </w:style>
  <w:style w:type="paragraph" w:customStyle="1" w:styleId="30">
    <w:name w:val="Основной текст (3)"/>
    <w:basedOn w:val="a"/>
    <w:link w:val="3"/>
    <w:rsid w:val="009412AE"/>
    <w:pPr>
      <w:widowControl w:val="0"/>
      <w:shd w:val="clear" w:color="auto" w:fill="FFFFFF"/>
      <w:spacing w:line="288" w:lineRule="exact"/>
      <w:jc w:val="center"/>
    </w:pPr>
    <w:rPr>
      <w:b/>
      <w:bCs/>
      <w:szCs w:val="28"/>
    </w:rPr>
  </w:style>
  <w:style w:type="character" w:customStyle="1" w:styleId="FontStyle15">
    <w:name w:val="Font Style15"/>
    <w:uiPriority w:val="99"/>
    <w:rsid w:val="009412AE"/>
    <w:rPr>
      <w:rFonts w:ascii="Times New Roman" w:hAnsi="Times New Roman" w:cs="Times New Roman"/>
      <w:sz w:val="24"/>
      <w:szCs w:val="24"/>
    </w:rPr>
  </w:style>
  <w:style w:type="paragraph" w:customStyle="1" w:styleId="Style3">
    <w:name w:val="Style3"/>
    <w:basedOn w:val="a"/>
    <w:uiPriority w:val="99"/>
    <w:rsid w:val="009412AE"/>
    <w:pPr>
      <w:widowControl w:val="0"/>
      <w:autoSpaceDE w:val="0"/>
      <w:autoSpaceDN w:val="0"/>
      <w:adjustRightInd w:val="0"/>
      <w:spacing w:line="360" w:lineRule="exact"/>
      <w:ind w:firstLine="749"/>
      <w:jc w:val="both"/>
    </w:pPr>
    <w:rPr>
      <w:sz w:val="24"/>
      <w:szCs w:val="24"/>
    </w:rPr>
  </w:style>
  <w:style w:type="paragraph" w:customStyle="1" w:styleId="ConsPlusNormal">
    <w:name w:val="ConsPlusNormal"/>
    <w:rsid w:val="003A6D9B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table" w:styleId="aa">
    <w:name w:val="Table Grid"/>
    <w:basedOn w:val="a1"/>
    <w:uiPriority w:val="39"/>
    <w:rsid w:val="004B4A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rsid w:val="004B4A45"/>
    <w:pPr>
      <w:autoSpaceDE w:val="0"/>
      <w:autoSpaceDN w:val="0"/>
      <w:adjustRightInd w:val="0"/>
    </w:pPr>
    <w:rPr>
      <w:b/>
      <w:bCs/>
      <w:sz w:val="26"/>
      <w:szCs w:val="26"/>
    </w:rPr>
  </w:style>
  <w:style w:type="paragraph" w:customStyle="1" w:styleId="ConsPlusNonformat">
    <w:name w:val="ConsPlusNonformat"/>
    <w:uiPriority w:val="99"/>
    <w:rsid w:val="004B4A45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b">
    <w:name w:val="Body Text Indent"/>
    <w:basedOn w:val="a"/>
    <w:link w:val="ac"/>
    <w:rsid w:val="004B4A45"/>
    <w:pPr>
      <w:spacing w:after="120"/>
      <w:ind w:left="283"/>
    </w:pPr>
    <w:rPr>
      <w:sz w:val="20"/>
    </w:rPr>
  </w:style>
  <w:style w:type="character" w:customStyle="1" w:styleId="ac">
    <w:name w:val="Основной текст с отступом Знак"/>
    <w:basedOn w:val="a0"/>
    <w:link w:val="ab"/>
    <w:rsid w:val="004B4A45"/>
  </w:style>
  <w:style w:type="character" w:styleId="ad">
    <w:name w:val="Hyperlink"/>
    <w:uiPriority w:val="99"/>
    <w:unhideWhenUsed/>
    <w:rsid w:val="000F27A1"/>
    <w:rPr>
      <w:color w:val="0000FF"/>
      <w:u w:val="single"/>
    </w:rPr>
  </w:style>
  <w:style w:type="paragraph" w:styleId="ae">
    <w:name w:val="footnote text"/>
    <w:basedOn w:val="a"/>
    <w:link w:val="af"/>
    <w:uiPriority w:val="99"/>
    <w:unhideWhenUsed/>
    <w:rsid w:val="00453656"/>
    <w:rPr>
      <w:sz w:val="20"/>
    </w:rPr>
  </w:style>
  <w:style w:type="character" w:customStyle="1" w:styleId="af">
    <w:name w:val="Текст сноски Знак"/>
    <w:basedOn w:val="a0"/>
    <w:link w:val="ae"/>
    <w:uiPriority w:val="99"/>
    <w:rsid w:val="00453656"/>
  </w:style>
  <w:style w:type="character" w:styleId="af0">
    <w:name w:val="footnote reference"/>
    <w:uiPriority w:val="99"/>
    <w:unhideWhenUsed/>
    <w:rsid w:val="00453656"/>
    <w:rPr>
      <w:vertAlign w:val="superscript"/>
    </w:rPr>
  </w:style>
  <w:style w:type="paragraph" w:styleId="af1">
    <w:name w:val="header"/>
    <w:basedOn w:val="a"/>
    <w:link w:val="af2"/>
    <w:rsid w:val="00C95DCD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a0"/>
    <w:link w:val="af1"/>
    <w:rsid w:val="00C95DCD"/>
    <w:rPr>
      <w:sz w:val="28"/>
    </w:rPr>
  </w:style>
  <w:style w:type="paragraph" w:styleId="af3">
    <w:name w:val="footer"/>
    <w:basedOn w:val="a"/>
    <w:link w:val="af4"/>
    <w:rsid w:val="00C95DCD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rsid w:val="00C95DCD"/>
    <w:rPr>
      <w:sz w:val="28"/>
    </w:rPr>
  </w:style>
  <w:style w:type="paragraph" w:styleId="af5">
    <w:name w:val="List Paragraph"/>
    <w:basedOn w:val="a"/>
    <w:uiPriority w:val="34"/>
    <w:qFormat/>
    <w:rsid w:val="00ED7F37"/>
    <w:pPr>
      <w:ind w:left="720"/>
      <w:contextualSpacing/>
    </w:pPr>
  </w:style>
  <w:style w:type="paragraph" w:styleId="af6">
    <w:name w:val="Normal (Web)"/>
    <w:basedOn w:val="a"/>
    <w:rsid w:val="004372EA"/>
    <w:rPr>
      <w:sz w:val="24"/>
      <w:szCs w:val="24"/>
    </w:rPr>
  </w:style>
  <w:style w:type="character" w:customStyle="1" w:styleId="a6">
    <w:name w:val="Основной текст Знак"/>
    <w:basedOn w:val="a0"/>
    <w:link w:val="a5"/>
    <w:rsid w:val="00087D47"/>
    <w:rPr>
      <w:sz w:val="28"/>
    </w:rPr>
  </w:style>
  <w:style w:type="character" w:styleId="af7">
    <w:name w:val="annotation reference"/>
    <w:basedOn w:val="a0"/>
    <w:rsid w:val="002956FF"/>
    <w:rPr>
      <w:sz w:val="16"/>
      <w:szCs w:val="16"/>
    </w:rPr>
  </w:style>
  <w:style w:type="paragraph" w:styleId="af8">
    <w:name w:val="annotation text"/>
    <w:basedOn w:val="a"/>
    <w:link w:val="af9"/>
    <w:rsid w:val="002956FF"/>
    <w:rPr>
      <w:sz w:val="20"/>
    </w:rPr>
  </w:style>
  <w:style w:type="character" w:customStyle="1" w:styleId="af9">
    <w:name w:val="Текст примечания Знак"/>
    <w:basedOn w:val="a0"/>
    <w:link w:val="af8"/>
    <w:rsid w:val="002956FF"/>
  </w:style>
  <w:style w:type="paragraph" w:styleId="afa">
    <w:name w:val="annotation subject"/>
    <w:basedOn w:val="af8"/>
    <w:next w:val="af8"/>
    <w:link w:val="afb"/>
    <w:semiHidden/>
    <w:unhideWhenUsed/>
    <w:rsid w:val="002956FF"/>
    <w:rPr>
      <w:b/>
      <w:bCs/>
    </w:rPr>
  </w:style>
  <w:style w:type="character" w:customStyle="1" w:styleId="afb">
    <w:name w:val="Тема примечания Знак"/>
    <w:basedOn w:val="af9"/>
    <w:link w:val="afa"/>
    <w:semiHidden/>
    <w:rsid w:val="002956FF"/>
    <w:rPr>
      <w:b/>
      <w:bCs/>
    </w:rPr>
  </w:style>
  <w:style w:type="character" w:customStyle="1" w:styleId="afc">
    <w:name w:val="Основной текст_"/>
    <w:link w:val="4"/>
    <w:rsid w:val="007407D2"/>
    <w:rPr>
      <w:sz w:val="27"/>
      <w:szCs w:val="27"/>
      <w:shd w:val="clear" w:color="auto" w:fill="FFFFFF"/>
    </w:rPr>
  </w:style>
  <w:style w:type="character" w:customStyle="1" w:styleId="afd">
    <w:name w:val="Основной текст + Курсив"/>
    <w:rsid w:val="007407D2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7"/>
      <w:szCs w:val="27"/>
      <w:shd w:val="clear" w:color="auto" w:fill="FFFFFF"/>
      <w:lang w:val="ru-RU"/>
    </w:rPr>
  </w:style>
  <w:style w:type="paragraph" w:customStyle="1" w:styleId="4">
    <w:name w:val="Основной текст4"/>
    <w:basedOn w:val="a"/>
    <w:link w:val="afc"/>
    <w:rsid w:val="007407D2"/>
    <w:pPr>
      <w:widowControl w:val="0"/>
      <w:shd w:val="clear" w:color="auto" w:fill="FFFFFF"/>
      <w:spacing w:after="660" w:line="0" w:lineRule="atLeast"/>
      <w:jc w:val="right"/>
    </w:pPr>
    <w:rPr>
      <w:sz w:val="27"/>
      <w:szCs w:val="27"/>
    </w:rPr>
  </w:style>
  <w:style w:type="paragraph" w:styleId="afe">
    <w:name w:val="endnote text"/>
    <w:basedOn w:val="a"/>
    <w:link w:val="aff"/>
    <w:semiHidden/>
    <w:unhideWhenUsed/>
    <w:rsid w:val="00EB6232"/>
    <w:rPr>
      <w:sz w:val="20"/>
    </w:rPr>
  </w:style>
  <w:style w:type="character" w:customStyle="1" w:styleId="aff">
    <w:name w:val="Текст концевой сноски Знак"/>
    <w:basedOn w:val="a0"/>
    <w:link w:val="afe"/>
    <w:semiHidden/>
    <w:rsid w:val="00EB6232"/>
  </w:style>
  <w:style w:type="character" w:styleId="aff0">
    <w:name w:val="endnote reference"/>
    <w:basedOn w:val="a0"/>
    <w:semiHidden/>
    <w:unhideWhenUsed/>
    <w:rsid w:val="00EB623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6349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7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5" Type="http://schemas.microsoft.com/office/2016/09/relationships/commentsIds" Target="commentsId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717_2\&#1052;&#1086;&#1080;%20&#1076;&#1086;&#1082;&#1091;&#1084;&#1077;&#1085;&#1090;&#1099;\&#1055;&#1088;&#1080;&#1082;&#1072;&#1079;&#1099;%20&#1073;&#1077;&#1079;%20&#1089;&#1086;&#1093;&#1088;&#1072;&#1085;&#1077;&#1085;&#1080;&#1103;\&#1041;&#1083;&#1072;&#1085;&#1082;%20&#1087;&#1088;&#1080;&#1082;&#1072;&#1079;&#1072;%20&#1040;&#1075;&#1077;&#1085;&#1090;&#1089;&#1090;&#1074;&#1072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C39471-8270-49A8-82D3-3853E35B48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приказа Агентства</Template>
  <TotalTime>28</TotalTime>
  <Pages>1</Pages>
  <Words>77</Words>
  <Characters>711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предоставлении отпуска без</vt:lpstr>
    </vt:vector>
  </TitlesOfParts>
  <Company>XXXXX</Company>
  <LinksUpToDate>false</LinksUpToDate>
  <CharactersWithSpaces>787</CharactersWithSpaces>
  <SharedDoc>false</SharedDoc>
  <HLinks>
    <vt:vector size="24" baseType="variant">
      <vt:variant>
        <vt:i4>589830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consultantplus://offline/ref=101C336F867B52201AE0B7D1C03560E51607E49F07BAA0FE8F033C6CA185D9BC2EDBFE8B15FBA52648A2D3A077905CBDDC158C79A9uDG7G</vt:lpwstr>
      </vt:variant>
      <vt:variant>
        <vt:lpwstr/>
      </vt:variant>
      <vt:variant>
        <vt:i4>3342445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consultantplus://offline/ref=A4F12B573DEBA1911B060F71E58E4817E4543F7A4F22CAFF778473DC53C059B56EE4670AEC64EFDD292B45008843FB4FE8577984CA429C7Bh8vEH</vt:lpwstr>
      </vt:variant>
      <vt:variant>
        <vt:lpwstr/>
      </vt:variant>
      <vt:variant>
        <vt:i4>852073</vt:i4>
      </vt:variant>
      <vt:variant>
        <vt:i4>3</vt:i4>
      </vt:variant>
      <vt:variant>
        <vt:i4>0</vt:i4>
      </vt:variant>
      <vt:variant>
        <vt:i4>5</vt:i4>
      </vt:variant>
      <vt:variant>
        <vt:lpwstr>mailto:info@ms.permkrai.ru</vt:lpwstr>
      </vt:variant>
      <vt:variant>
        <vt:lpwstr/>
      </vt:variant>
      <vt:variant>
        <vt:i4>3342387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consultantplus://offline/ref=A4F12B573DEBA1911B060F71E58E4817E4533F7A4D23CAFF778473DC53C059B56EE4670AEC67ECDE2D2B45008843FB4FE8577984CA429C7Bh8vEH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предоставлении отпуска без</dc:title>
  <dc:creator>Кононова</dc:creator>
  <cp:lastModifiedBy>Мишукова Анастасия Алексеевна</cp:lastModifiedBy>
  <cp:revision>40</cp:revision>
  <cp:lastPrinted>2022-12-08T06:12:00Z</cp:lastPrinted>
  <dcterms:created xsi:type="dcterms:W3CDTF">2022-12-08T06:55:00Z</dcterms:created>
  <dcterms:modified xsi:type="dcterms:W3CDTF">2022-12-20T13:10:00Z</dcterms:modified>
</cp:coreProperties>
</file>