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B6BB6" w14:textId="546B503E" w:rsidR="00A20EC3" w:rsidRPr="00A20EC3" w:rsidRDefault="00D00249" w:rsidP="00A20EC3">
      <w:pPr>
        <w:widowControl w:val="0"/>
        <w:overflowPunct w:val="0"/>
        <w:adjustRightInd w:val="0"/>
        <w:spacing w:line="240" w:lineRule="exact"/>
        <w:jc w:val="center"/>
        <w:rPr>
          <w:b/>
          <w:bCs/>
          <w:kern w:val="28"/>
          <w:szCs w:val="28"/>
        </w:rPr>
      </w:pPr>
      <w:bookmarkStart w:id="0" w:name="_GoBack"/>
      <w:bookmarkEnd w:id="0"/>
      <w:r>
        <w:rPr>
          <w:b/>
          <w:bCs/>
          <w:kern w:val="28"/>
          <w:szCs w:val="28"/>
        </w:rPr>
        <w:t>С</w:t>
      </w:r>
      <w:r w:rsidR="00A20EC3" w:rsidRPr="00A20EC3">
        <w:rPr>
          <w:b/>
          <w:bCs/>
          <w:kern w:val="28"/>
          <w:szCs w:val="28"/>
        </w:rPr>
        <w:t>огласи</w:t>
      </w:r>
      <w:r>
        <w:rPr>
          <w:b/>
          <w:bCs/>
          <w:kern w:val="28"/>
          <w:szCs w:val="28"/>
        </w:rPr>
        <w:t>е</w:t>
      </w:r>
    </w:p>
    <w:p w14:paraId="572FEAA7" w14:textId="12D0C24C" w:rsidR="00A20EC3" w:rsidRPr="00A20EC3" w:rsidRDefault="00A20EC3" w:rsidP="00A20EC3">
      <w:pPr>
        <w:widowControl w:val="0"/>
        <w:overflowPunct w:val="0"/>
        <w:adjustRightInd w:val="0"/>
        <w:spacing w:line="240" w:lineRule="exact"/>
        <w:jc w:val="center"/>
        <w:rPr>
          <w:b/>
          <w:kern w:val="28"/>
          <w:szCs w:val="28"/>
        </w:rPr>
      </w:pPr>
      <w:r w:rsidRPr="00A20EC3">
        <w:rPr>
          <w:b/>
          <w:bCs/>
          <w:kern w:val="28"/>
          <w:szCs w:val="28"/>
        </w:rPr>
        <w:t xml:space="preserve">на обработку персональных данных </w:t>
      </w:r>
      <w:r w:rsidRPr="00A20EC3">
        <w:rPr>
          <w:rFonts w:eastAsiaTheme="minorHAnsi"/>
          <w:b/>
          <w:szCs w:val="28"/>
          <w:lang w:eastAsia="en-US"/>
        </w:rPr>
        <w:t xml:space="preserve">физических лиц и представителей организаций, обратившихся в Агентство </w:t>
      </w:r>
      <w:r w:rsidR="004A3BDD">
        <w:rPr>
          <w:rFonts w:eastAsiaTheme="minorHAnsi"/>
          <w:b/>
          <w:szCs w:val="28"/>
          <w:lang w:eastAsia="en-US"/>
        </w:rPr>
        <w:t xml:space="preserve">по делам юстиции и мировых судей Пермского края </w:t>
      </w:r>
      <w:r w:rsidRPr="00A20EC3">
        <w:rPr>
          <w:rFonts w:eastAsiaTheme="minorHAnsi"/>
          <w:b/>
          <w:szCs w:val="28"/>
          <w:lang w:eastAsia="en-US"/>
        </w:rPr>
        <w:t>с заявлением на возврат излишне (ошибочно) уплаченных (взысканных)</w:t>
      </w:r>
      <w:r w:rsidR="004A3BDD">
        <w:rPr>
          <w:rFonts w:eastAsiaTheme="minorHAnsi"/>
          <w:b/>
          <w:szCs w:val="28"/>
          <w:lang w:eastAsia="en-US"/>
        </w:rPr>
        <w:t xml:space="preserve"> платежей</w:t>
      </w:r>
      <w:r w:rsidRPr="00A20EC3">
        <w:rPr>
          <w:rFonts w:eastAsiaTheme="minorHAnsi"/>
          <w:b/>
          <w:szCs w:val="28"/>
          <w:lang w:eastAsia="en-US"/>
        </w:rPr>
        <w:t xml:space="preserve"> в бюджет Пермского края </w:t>
      </w:r>
    </w:p>
    <w:p w14:paraId="6449E8B9" w14:textId="2F7E0463" w:rsidR="00A20EC3" w:rsidRPr="00A20EC3" w:rsidRDefault="00A20EC3" w:rsidP="00A20EC3">
      <w:pPr>
        <w:widowControl w:val="0"/>
        <w:overflowPunct w:val="0"/>
        <w:adjustRightInd w:val="0"/>
        <w:spacing w:line="240" w:lineRule="exact"/>
        <w:rPr>
          <w:kern w:val="28"/>
          <w:sz w:val="22"/>
          <w:szCs w:val="22"/>
        </w:rPr>
      </w:pPr>
      <w:r w:rsidRPr="00A20EC3">
        <w:rPr>
          <w:kern w:val="28"/>
          <w:szCs w:val="28"/>
        </w:rPr>
        <w:t xml:space="preserve">    </w:t>
      </w:r>
      <w:r w:rsidR="00F90235">
        <w:rPr>
          <w:rStyle w:val="af0"/>
          <w:kern w:val="28"/>
          <w:szCs w:val="28"/>
        </w:rPr>
        <w:footnoteReference w:id="1"/>
      </w:r>
    </w:p>
    <w:p w14:paraId="0271FC2B" w14:textId="3B75DEED" w:rsidR="00A20EC3" w:rsidRPr="00A20EC3" w:rsidRDefault="00A20EC3" w:rsidP="00A20EC3">
      <w:pPr>
        <w:widowControl w:val="0"/>
        <w:overflowPunct w:val="0"/>
        <w:adjustRightInd w:val="0"/>
        <w:spacing w:line="360" w:lineRule="exact"/>
        <w:jc w:val="both"/>
        <w:rPr>
          <w:kern w:val="28"/>
          <w:szCs w:val="28"/>
        </w:rPr>
      </w:pPr>
      <w:proofErr w:type="gramStart"/>
      <w:r w:rsidRPr="00A20EC3">
        <w:rPr>
          <w:kern w:val="28"/>
          <w:szCs w:val="28"/>
        </w:rPr>
        <w:t>Я,_</w:t>
      </w:r>
      <w:proofErr w:type="gramEnd"/>
      <w:r w:rsidRPr="00A20EC3">
        <w:rPr>
          <w:kern w:val="28"/>
          <w:szCs w:val="28"/>
        </w:rPr>
        <w:t>____________________________________________________________</w:t>
      </w:r>
      <w:r w:rsidR="00D212FE">
        <w:rPr>
          <w:kern w:val="28"/>
          <w:szCs w:val="28"/>
        </w:rPr>
        <w:t>___</w:t>
      </w:r>
      <w:r w:rsidRPr="00A20EC3">
        <w:rPr>
          <w:kern w:val="28"/>
          <w:szCs w:val="28"/>
        </w:rPr>
        <w:t>___,</w:t>
      </w:r>
    </w:p>
    <w:p w14:paraId="69E3B3DE" w14:textId="77777777" w:rsidR="00A20EC3" w:rsidRPr="00903073" w:rsidRDefault="00A20EC3" w:rsidP="00903073">
      <w:pPr>
        <w:widowControl w:val="0"/>
        <w:overflowPunct w:val="0"/>
        <w:adjustRightInd w:val="0"/>
        <w:jc w:val="center"/>
        <w:rPr>
          <w:kern w:val="28"/>
          <w:sz w:val="24"/>
          <w:szCs w:val="24"/>
        </w:rPr>
      </w:pPr>
      <w:r w:rsidRPr="00903073">
        <w:rPr>
          <w:kern w:val="28"/>
          <w:sz w:val="24"/>
          <w:szCs w:val="24"/>
        </w:rPr>
        <w:t>(фамилия, имя, отчество (при наличии))</w:t>
      </w:r>
    </w:p>
    <w:p w14:paraId="5F7838F8" w14:textId="274DDCCA" w:rsidR="00A20EC3" w:rsidRPr="00A20EC3" w:rsidRDefault="00A20EC3" w:rsidP="00A20EC3">
      <w:pPr>
        <w:widowControl w:val="0"/>
        <w:overflowPunct w:val="0"/>
        <w:adjustRightInd w:val="0"/>
        <w:spacing w:line="360" w:lineRule="exact"/>
        <w:jc w:val="both"/>
        <w:rPr>
          <w:kern w:val="28"/>
          <w:szCs w:val="28"/>
        </w:rPr>
      </w:pPr>
      <w:r w:rsidRPr="00A20EC3">
        <w:rPr>
          <w:kern w:val="28"/>
          <w:szCs w:val="28"/>
        </w:rPr>
        <w:t>Зарегистрированный</w:t>
      </w:r>
      <w:r w:rsidR="005C3170">
        <w:rPr>
          <w:kern w:val="28"/>
          <w:szCs w:val="28"/>
        </w:rPr>
        <w:t xml:space="preserve"> </w:t>
      </w:r>
      <w:r w:rsidRPr="00A20EC3">
        <w:rPr>
          <w:kern w:val="28"/>
          <w:szCs w:val="28"/>
        </w:rPr>
        <w:t>(</w:t>
      </w:r>
      <w:proofErr w:type="spellStart"/>
      <w:r w:rsidRPr="00A20EC3">
        <w:rPr>
          <w:kern w:val="28"/>
          <w:szCs w:val="28"/>
        </w:rPr>
        <w:t>ая</w:t>
      </w:r>
      <w:proofErr w:type="spellEnd"/>
      <w:r w:rsidRPr="00A20EC3">
        <w:rPr>
          <w:kern w:val="28"/>
          <w:szCs w:val="28"/>
        </w:rPr>
        <w:t>) по адресу: __________________________________</w:t>
      </w:r>
      <w:r w:rsidR="00D212FE">
        <w:rPr>
          <w:kern w:val="28"/>
          <w:szCs w:val="28"/>
        </w:rPr>
        <w:t>___</w:t>
      </w:r>
      <w:r w:rsidRPr="00A20EC3">
        <w:rPr>
          <w:kern w:val="28"/>
          <w:szCs w:val="28"/>
        </w:rPr>
        <w:t>_</w:t>
      </w:r>
    </w:p>
    <w:p w14:paraId="222E7376" w14:textId="7C6FC8FB" w:rsidR="00A20EC3" w:rsidRPr="00A20EC3" w:rsidRDefault="00A20EC3" w:rsidP="00A20EC3">
      <w:pPr>
        <w:widowControl w:val="0"/>
        <w:overflowPunct w:val="0"/>
        <w:adjustRightInd w:val="0"/>
        <w:spacing w:line="360" w:lineRule="exact"/>
        <w:jc w:val="both"/>
        <w:rPr>
          <w:kern w:val="28"/>
          <w:szCs w:val="28"/>
        </w:rPr>
      </w:pPr>
      <w:r w:rsidRPr="00A20EC3">
        <w:rPr>
          <w:kern w:val="28"/>
          <w:szCs w:val="28"/>
        </w:rPr>
        <w:t>_________________________________________________________________</w:t>
      </w:r>
      <w:r w:rsidR="00D212FE">
        <w:rPr>
          <w:kern w:val="28"/>
          <w:szCs w:val="28"/>
        </w:rPr>
        <w:t>___</w:t>
      </w:r>
      <w:r w:rsidRPr="00A20EC3">
        <w:rPr>
          <w:kern w:val="28"/>
          <w:szCs w:val="28"/>
        </w:rPr>
        <w:t>_,</w:t>
      </w:r>
    </w:p>
    <w:p w14:paraId="6B1048E3" w14:textId="711BEE39" w:rsidR="00A20EC3" w:rsidRPr="00A20EC3" w:rsidRDefault="00A20EC3" w:rsidP="00A20EC3">
      <w:pPr>
        <w:widowControl w:val="0"/>
        <w:overflowPunct w:val="0"/>
        <w:adjustRightInd w:val="0"/>
        <w:spacing w:line="360" w:lineRule="exact"/>
        <w:jc w:val="both"/>
        <w:rPr>
          <w:kern w:val="28"/>
          <w:szCs w:val="28"/>
        </w:rPr>
      </w:pPr>
      <w:r w:rsidRPr="00A20EC3">
        <w:rPr>
          <w:kern w:val="28"/>
          <w:szCs w:val="28"/>
        </w:rPr>
        <w:t>основной документ, удостоверяющий личность _________________________</w:t>
      </w:r>
      <w:r w:rsidR="00D212FE">
        <w:rPr>
          <w:kern w:val="28"/>
          <w:szCs w:val="28"/>
        </w:rPr>
        <w:t>___</w:t>
      </w:r>
    </w:p>
    <w:p w14:paraId="6AC91031" w14:textId="0D47C983" w:rsidR="00A20EC3" w:rsidRPr="00A20EC3" w:rsidRDefault="00A20EC3" w:rsidP="00A20EC3">
      <w:pPr>
        <w:widowControl w:val="0"/>
        <w:overflowPunct w:val="0"/>
        <w:adjustRightInd w:val="0"/>
        <w:spacing w:line="360" w:lineRule="exact"/>
        <w:jc w:val="both"/>
        <w:rPr>
          <w:kern w:val="28"/>
          <w:szCs w:val="28"/>
        </w:rPr>
      </w:pPr>
      <w:r w:rsidRPr="00A20EC3">
        <w:rPr>
          <w:kern w:val="28"/>
          <w:szCs w:val="28"/>
        </w:rPr>
        <w:t>_________________________________________________________________</w:t>
      </w:r>
      <w:r w:rsidR="00D212FE">
        <w:rPr>
          <w:kern w:val="28"/>
          <w:szCs w:val="28"/>
        </w:rPr>
        <w:t>___</w:t>
      </w:r>
      <w:r w:rsidRPr="00A20EC3">
        <w:rPr>
          <w:kern w:val="28"/>
          <w:szCs w:val="28"/>
        </w:rPr>
        <w:t>_                      _________________________________________________________________</w:t>
      </w:r>
      <w:r w:rsidR="00D212FE">
        <w:rPr>
          <w:kern w:val="28"/>
          <w:szCs w:val="28"/>
        </w:rPr>
        <w:t>____</w:t>
      </w:r>
      <w:r w:rsidRPr="00A20EC3">
        <w:rPr>
          <w:kern w:val="28"/>
          <w:szCs w:val="28"/>
        </w:rPr>
        <w:t>,</w:t>
      </w:r>
    </w:p>
    <w:p w14:paraId="3E7F1F03" w14:textId="09EA9B41" w:rsidR="00A20EC3" w:rsidRPr="000C5131" w:rsidRDefault="00A20EC3" w:rsidP="000C5131">
      <w:pPr>
        <w:widowControl w:val="0"/>
        <w:overflowPunct w:val="0"/>
        <w:adjustRightInd w:val="0"/>
        <w:jc w:val="center"/>
        <w:rPr>
          <w:kern w:val="28"/>
          <w:sz w:val="24"/>
          <w:szCs w:val="24"/>
        </w:rPr>
      </w:pPr>
      <w:r w:rsidRPr="000C5131">
        <w:rPr>
          <w:kern w:val="28"/>
          <w:sz w:val="24"/>
          <w:szCs w:val="24"/>
        </w:rPr>
        <w:t xml:space="preserve">(наименование документа, серия и номер, </w:t>
      </w:r>
      <w:r w:rsidR="005C3170">
        <w:rPr>
          <w:kern w:val="28"/>
          <w:sz w:val="24"/>
          <w:szCs w:val="24"/>
        </w:rPr>
        <w:t>кем и когда выдан</w:t>
      </w:r>
      <w:r w:rsidRPr="000C5131">
        <w:rPr>
          <w:kern w:val="28"/>
          <w:sz w:val="24"/>
          <w:szCs w:val="24"/>
        </w:rPr>
        <w:t>)</w:t>
      </w:r>
    </w:p>
    <w:p w14:paraId="2DD58FA1" w14:textId="4304A869" w:rsidR="00A20EC3" w:rsidRPr="00A20EC3" w:rsidRDefault="00A20EC3" w:rsidP="00A20EC3">
      <w:pPr>
        <w:spacing w:line="360" w:lineRule="exact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>свободно, своей волей и в своем  интересе даю согласие уполномоченным должностным лицам Агентства по делам юстиции и мировых судей Пермского края</w:t>
      </w:r>
      <w:r w:rsidR="000C650C">
        <w:rPr>
          <w:color w:val="000000"/>
          <w:szCs w:val="28"/>
        </w:rPr>
        <w:t xml:space="preserve"> (далее – Агентств</w:t>
      </w:r>
      <w:r w:rsidR="00D7167C">
        <w:rPr>
          <w:color w:val="000000"/>
          <w:szCs w:val="28"/>
        </w:rPr>
        <w:t>о</w:t>
      </w:r>
      <w:r w:rsidR="000C650C">
        <w:rPr>
          <w:color w:val="000000"/>
          <w:szCs w:val="28"/>
        </w:rPr>
        <w:t>)</w:t>
      </w:r>
      <w:r w:rsidRPr="00A20EC3">
        <w:rPr>
          <w:color w:val="000000"/>
          <w:szCs w:val="28"/>
        </w:rPr>
        <w:t xml:space="preserve">, расположенного по адресу: 614060, г. Пермь, </w:t>
      </w:r>
      <w:r w:rsidR="005F18FC">
        <w:rPr>
          <w:color w:val="000000"/>
          <w:szCs w:val="28"/>
        </w:rPr>
        <w:br/>
      </w:r>
      <w:r w:rsidRPr="00A20EC3">
        <w:rPr>
          <w:color w:val="000000"/>
          <w:szCs w:val="28"/>
        </w:rPr>
        <w:t>б</w:t>
      </w:r>
      <w:r w:rsidR="005C3170">
        <w:rPr>
          <w:color w:val="000000"/>
          <w:szCs w:val="28"/>
        </w:rPr>
        <w:t>ульвар</w:t>
      </w:r>
      <w:r w:rsidRPr="00A20EC3">
        <w:rPr>
          <w:color w:val="000000"/>
          <w:szCs w:val="28"/>
        </w:rPr>
        <w:t xml:space="preserve"> Гагарина, д. 10, на обработку (любое действие (операцию)  или  совокупность действий (операций), совершаемых </w:t>
      </w:r>
      <w:r w:rsidR="00C46049">
        <w:rPr>
          <w:color w:val="000000"/>
          <w:szCs w:val="28"/>
        </w:rPr>
        <w:br/>
      </w:r>
      <w:r w:rsidRPr="00A20EC3">
        <w:rPr>
          <w:color w:val="000000"/>
          <w:szCs w:val="28"/>
        </w:rPr>
        <w:t>с</w:t>
      </w:r>
      <w:r w:rsidR="00C46049">
        <w:rPr>
          <w:color w:val="000000"/>
          <w:szCs w:val="28"/>
        </w:rPr>
        <w:t xml:space="preserve"> </w:t>
      </w:r>
      <w:r w:rsidRPr="00A20EC3">
        <w:rPr>
          <w:color w:val="000000"/>
          <w:szCs w:val="28"/>
        </w:rPr>
        <w:t xml:space="preserve">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уничтожение) моих персональных данных, а также уполномоченным должностным лицам </w:t>
      </w:r>
      <w:r w:rsidRPr="00A20EC3">
        <w:rPr>
          <w:kern w:val="28"/>
          <w:szCs w:val="28"/>
        </w:rPr>
        <w:t>Государственного казенного учреждения Пермского края «Единый центр учета», расположенного по адресу: г. Пермь,</w:t>
      </w:r>
      <w:r w:rsidR="00C46049">
        <w:rPr>
          <w:kern w:val="28"/>
          <w:szCs w:val="28"/>
        </w:rPr>
        <w:t xml:space="preserve"> </w:t>
      </w:r>
      <w:r w:rsidRPr="00A20EC3">
        <w:rPr>
          <w:kern w:val="28"/>
          <w:szCs w:val="28"/>
        </w:rPr>
        <w:t xml:space="preserve">ул. Чкалова, д. 9 (литер И), </w:t>
      </w:r>
      <w:r w:rsidRPr="00A20EC3">
        <w:rPr>
          <w:color w:val="000000"/>
          <w:szCs w:val="28"/>
        </w:rPr>
        <w:t xml:space="preserve"> осуществляющим обработку персональных данных</w:t>
      </w:r>
      <w:r w:rsidR="00C46049">
        <w:rPr>
          <w:color w:val="000000"/>
          <w:szCs w:val="28"/>
        </w:rPr>
        <w:t xml:space="preserve"> </w:t>
      </w:r>
      <w:r w:rsidR="00D7167C">
        <w:rPr>
          <w:color w:val="000000"/>
          <w:szCs w:val="28"/>
        </w:rPr>
        <w:t>в связи с исполнением</w:t>
      </w:r>
      <w:r w:rsidRPr="00A20EC3">
        <w:rPr>
          <w:color w:val="000000"/>
          <w:szCs w:val="28"/>
        </w:rPr>
        <w:t xml:space="preserve"> </w:t>
      </w:r>
      <w:r w:rsidR="00591D4A">
        <w:rPr>
          <w:color w:val="000000"/>
          <w:szCs w:val="28"/>
        </w:rPr>
        <w:t>С</w:t>
      </w:r>
      <w:r w:rsidRPr="00A20EC3">
        <w:rPr>
          <w:color w:val="000000"/>
          <w:szCs w:val="28"/>
        </w:rPr>
        <w:t>оглашени</w:t>
      </w:r>
      <w:r w:rsidR="00D7167C">
        <w:rPr>
          <w:color w:val="000000"/>
          <w:szCs w:val="28"/>
        </w:rPr>
        <w:t>я</w:t>
      </w:r>
      <w:r w:rsidRPr="00A20EC3">
        <w:rPr>
          <w:color w:val="000000"/>
          <w:szCs w:val="28"/>
        </w:rPr>
        <w:t xml:space="preserve"> </w:t>
      </w:r>
      <w:r w:rsidR="005F18FC" w:rsidRPr="005F18FC">
        <w:rPr>
          <w:color w:val="000000"/>
          <w:szCs w:val="28"/>
        </w:rPr>
        <w:t xml:space="preserve">о передаче функций по ведению бюджетного (бухгалтерского), налогового учета, отдельных направлений кадрового учета, финансово-экономического обеспечения </w:t>
      </w:r>
      <w:r w:rsidR="00C46049">
        <w:rPr>
          <w:color w:val="000000"/>
          <w:szCs w:val="28"/>
        </w:rPr>
        <w:br/>
      </w:r>
      <w:r w:rsidR="005F18FC" w:rsidRPr="005F18FC">
        <w:rPr>
          <w:color w:val="000000"/>
          <w:szCs w:val="28"/>
        </w:rPr>
        <w:t>и формирования отчетно</w:t>
      </w:r>
      <w:r w:rsidR="005F18FC">
        <w:rPr>
          <w:color w:val="000000"/>
          <w:szCs w:val="28"/>
        </w:rPr>
        <w:t>сти</w:t>
      </w:r>
      <w:r w:rsidR="00C46049">
        <w:rPr>
          <w:color w:val="000000"/>
          <w:szCs w:val="28"/>
        </w:rPr>
        <w:t xml:space="preserve"> </w:t>
      </w:r>
      <w:r w:rsidR="005F18FC">
        <w:rPr>
          <w:color w:val="000000"/>
          <w:szCs w:val="28"/>
        </w:rPr>
        <w:t>№ 27- ИОГВ от 01 марта 2019</w:t>
      </w:r>
      <w:r w:rsidR="0089027E">
        <w:rPr>
          <w:color w:val="000000"/>
          <w:szCs w:val="28"/>
        </w:rPr>
        <w:t xml:space="preserve"> г.</w:t>
      </w:r>
      <w:r w:rsidR="00CC7579" w:rsidRPr="00CC7579">
        <w:rPr>
          <w:color w:val="000000"/>
          <w:szCs w:val="28"/>
        </w:rPr>
        <w:t>,</w:t>
      </w:r>
      <w:r w:rsidRPr="00CC7579">
        <w:rPr>
          <w:color w:val="000000"/>
          <w:szCs w:val="28"/>
        </w:rPr>
        <w:t xml:space="preserve"> в том числе:</w:t>
      </w:r>
    </w:p>
    <w:p w14:paraId="74F3EFA6" w14:textId="77777777" w:rsidR="00A20EC3" w:rsidRPr="00A20EC3" w:rsidRDefault="00A20EC3" w:rsidP="00A20EC3">
      <w:pPr>
        <w:spacing w:line="360" w:lineRule="exact"/>
        <w:ind w:firstLine="709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 xml:space="preserve">1) фамилия, имя, отчество (при наличии); </w:t>
      </w:r>
    </w:p>
    <w:p w14:paraId="4D3D9D2E" w14:textId="77777777" w:rsidR="00A20EC3" w:rsidRPr="00A20EC3" w:rsidRDefault="00A20EC3" w:rsidP="00A20EC3">
      <w:pPr>
        <w:widowControl w:val="0"/>
        <w:overflowPunct w:val="0"/>
        <w:adjustRightInd w:val="0"/>
        <w:spacing w:line="360" w:lineRule="exact"/>
        <w:ind w:firstLine="709"/>
        <w:jc w:val="both"/>
        <w:rPr>
          <w:rFonts w:eastAsiaTheme="minorHAnsi"/>
          <w:kern w:val="28"/>
          <w:szCs w:val="28"/>
          <w:lang w:eastAsia="en-US"/>
        </w:rPr>
      </w:pPr>
      <w:r w:rsidRPr="00A20EC3">
        <w:rPr>
          <w:rFonts w:eastAsiaTheme="minorHAnsi"/>
          <w:kern w:val="28"/>
          <w:szCs w:val="28"/>
          <w:lang w:eastAsia="en-US"/>
        </w:rPr>
        <w:t xml:space="preserve">2) число, месяц, год рождения; </w:t>
      </w:r>
    </w:p>
    <w:p w14:paraId="4FC3BA83" w14:textId="77777777" w:rsidR="00A20EC3" w:rsidRPr="00A20EC3" w:rsidRDefault="00A20EC3" w:rsidP="00A20EC3">
      <w:pPr>
        <w:spacing w:line="360" w:lineRule="exact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20EC3">
        <w:rPr>
          <w:rFonts w:eastAsiaTheme="minorHAnsi"/>
          <w:kern w:val="28"/>
          <w:szCs w:val="28"/>
          <w:lang w:eastAsia="en-US"/>
        </w:rPr>
        <w:t>3) вид, серия, номер документа, удостоверяющего личность, наименование органа, выдавшего его, дата выдачи;</w:t>
      </w:r>
    </w:p>
    <w:p w14:paraId="30365A9B" w14:textId="77777777" w:rsidR="00A20EC3" w:rsidRPr="00A20EC3" w:rsidRDefault="00A20EC3" w:rsidP="00A20EC3">
      <w:pPr>
        <w:widowControl w:val="0"/>
        <w:overflowPunct w:val="0"/>
        <w:adjustRightInd w:val="0"/>
        <w:spacing w:line="360" w:lineRule="exact"/>
        <w:ind w:firstLine="709"/>
        <w:jc w:val="both"/>
        <w:rPr>
          <w:rFonts w:eastAsiaTheme="minorHAnsi"/>
          <w:kern w:val="28"/>
          <w:szCs w:val="28"/>
          <w:lang w:eastAsia="en-US"/>
        </w:rPr>
      </w:pPr>
      <w:r w:rsidRPr="00A20EC3">
        <w:rPr>
          <w:rFonts w:eastAsiaTheme="minorHAnsi"/>
          <w:kern w:val="28"/>
          <w:szCs w:val="28"/>
          <w:lang w:eastAsia="en-US"/>
        </w:rPr>
        <w:t>4) адрес места жительства (адрес регистрации, фактического проживания);</w:t>
      </w:r>
    </w:p>
    <w:p w14:paraId="303EC613" w14:textId="77777777" w:rsidR="00A20EC3" w:rsidRPr="00A20EC3" w:rsidRDefault="00A20EC3" w:rsidP="00A20EC3">
      <w:pPr>
        <w:widowControl w:val="0"/>
        <w:overflowPunct w:val="0"/>
        <w:adjustRightInd w:val="0"/>
        <w:spacing w:line="360" w:lineRule="exact"/>
        <w:ind w:firstLine="709"/>
        <w:jc w:val="both"/>
        <w:rPr>
          <w:rFonts w:eastAsiaTheme="minorHAnsi"/>
          <w:kern w:val="28"/>
          <w:szCs w:val="28"/>
          <w:lang w:eastAsia="en-US"/>
        </w:rPr>
      </w:pPr>
      <w:r w:rsidRPr="00A20EC3">
        <w:rPr>
          <w:rFonts w:eastAsiaTheme="minorHAnsi"/>
          <w:kern w:val="28"/>
          <w:szCs w:val="28"/>
          <w:lang w:eastAsia="en-US"/>
        </w:rPr>
        <w:t>5) номер контактного телефона или сведения о других способах связи;</w:t>
      </w:r>
    </w:p>
    <w:p w14:paraId="7341919A" w14:textId="77777777" w:rsidR="00A20EC3" w:rsidRPr="00A20EC3" w:rsidRDefault="00A20EC3" w:rsidP="00A20EC3">
      <w:pPr>
        <w:widowControl w:val="0"/>
        <w:overflowPunct w:val="0"/>
        <w:adjustRightInd w:val="0"/>
        <w:spacing w:line="360" w:lineRule="exact"/>
        <w:ind w:firstLine="709"/>
        <w:jc w:val="both"/>
        <w:rPr>
          <w:rFonts w:eastAsiaTheme="minorHAnsi"/>
          <w:szCs w:val="28"/>
          <w:lang w:eastAsia="en-US"/>
        </w:rPr>
      </w:pPr>
      <w:r w:rsidRPr="00A20EC3">
        <w:rPr>
          <w:rFonts w:eastAsiaTheme="minorHAnsi"/>
          <w:kern w:val="28"/>
          <w:szCs w:val="28"/>
          <w:lang w:eastAsia="en-US"/>
        </w:rPr>
        <w:t>6) к</w:t>
      </w:r>
      <w:r w:rsidRPr="00A20EC3">
        <w:rPr>
          <w:rFonts w:eastAsiaTheme="minorHAnsi"/>
          <w:szCs w:val="28"/>
          <w:lang w:eastAsia="en-US"/>
        </w:rPr>
        <w:t xml:space="preserve">опию документа, подтверждающего факт платежа; </w:t>
      </w:r>
    </w:p>
    <w:p w14:paraId="357BC4D2" w14:textId="77777777" w:rsidR="00A20EC3" w:rsidRPr="00A20EC3" w:rsidRDefault="00A20EC3" w:rsidP="00A20EC3">
      <w:pPr>
        <w:widowControl w:val="0"/>
        <w:overflowPunct w:val="0"/>
        <w:adjustRightInd w:val="0"/>
        <w:spacing w:line="360" w:lineRule="exact"/>
        <w:ind w:firstLine="709"/>
        <w:jc w:val="both"/>
        <w:rPr>
          <w:rFonts w:eastAsiaTheme="minorHAnsi"/>
          <w:szCs w:val="28"/>
          <w:lang w:eastAsia="en-US"/>
        </w:rPr>
      </w:pPr>
      <w:r w:rsidRPr="00A20EC3">
        <w:rPr>
          <w:rFonts w:eastAsiaTheme="minorHAnsi"/>
          <w:szCs w:val="28"/>
          <w:lang w:eastAsia="en-US"/>
        </w:rPr>
        <w:t xml:space="preserve">7) копию решения (постановления) суда (иной документ-основание), либо копия иного документа, изменяющего документ-основание; </w:t>
      </w:r>
    </w:p>
    <w:p w14:paraId="683A7A23" w14:textId="77777777" w:rsidR="00A20EC3" w:rsidRPr="00A20EC3" w:rsidRDefault="00A20EC3" w:rsidP="00A20EC3">
      <w:pPr>
        <w:widowControl w:val="0"/>
        <w:tabs>
          <w:tab w:val="left" w:pos="991"/>
          <w:tab w:val="left" w:pos="1300"/>
        </w:tabs>
        <w:spacing w:line="360" w:lineRule="exact"/>
        <w:ind w:firstLine="709"/>
        <w:jc w:val="both"/>
        <w:rPr>
          <w:rFonts w:eastAsiaTheme="minorHAnsi"/>
          <w:szCs w:val="28"/>
          <w:shd w:val="clear" w:color="auto" w:fill="FFFFFF"/>
          <w:lang w:eastAsia="en-US"/>
        </w:rPr>
      </w:pPr>
      <w:r w:rsidRPr="00A20EC3">
        <w:rPr>
          <w:rFonts w:eastAsiaTheme="minorHAnsi"/>
          <w:szCs w:val="28"/>
          <w:shd w:val="clear" w:color="auto" w:fill="FFFFFF"/>
          <w:lang w:eastAsia="en-US"/>
        </w:rPr>
        <w:t>8) номер лицевого счета;</w:t>
      </w:r>
    </w:p>
    <w:p w14:paraId="266C865B" w14:textId="77777777" w:rsidR="00A20EC3" w:rsidRPr="00A20EC3" w:rsidRDefault="00A20EC3" w:rsidP="00A20EC3">
      <w:pPr>
        <w:widowControl w:val="0"/>
        <w:tabs>
          <w:tab w:val="left" w:pos="991"/>
          <w:tab w:val="left" w:pos="1300"/>
        </w:tabs>
        <w:spacing w:line="360" w:lineRule="exact"/>
        <w:ind w:firstLine="709"/>
        <w:jc w:val="both"/>
        <w:rPr>
          <w:rFonts w:eastAsiaTheme="minorHAnsi"/>
          <w:szCs w:val="28"/>
          <w:shd w:val="clear" w:color="auto" w:fill="FFFFFF"/>
          <w:lang w:eastAsia="en-US"/>
        </w:rPr>
      </w:pPr>
      <w:r w:rsidRPr="00A20EC3">
        <w:rPr>
          <w:rFonts w:eastAsiaTheme="minorHAnsi"/>
          <w:szCs w:val="28"/>
          <w:shd w:val="clear" w:color="auto" w:fill="FFFFFF"/>
          <w:lang w:eastAsia="en-US"/>
        </w:rPr>
        <w:lastRenderedPageBreak/>
        <w:t>9) номер банковской карты;</w:t>
      </w:r>
    </w:p>
    <w:p w14:paraId="2C6B0B48" w14:textId="1CD50665" w:rsidR="00A20EC3" w:rsidRPr="00A20EC3" w:rsidRDefault="00A20EC3" w:rsidP="00A20EC3">
      <w:pPr>
        <w:spacing w:line="360" w:lineRule="exact"/>
        <w:ind w:firstLine="709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 xml:space="preserve">10) иные персональные данные в соответствии с законодательными </w:t>
      </w:r>
      <w:r w:rsidR="005F18FC">
        <w:rPr>
          <w:color w:val="000000"/>
          <w:szCs w:val="28"/>
        </w:rPr>
        <w:br/>
      </w:r>
      <w:r w:rsidRPr="00A20EC3">
        <w:rPr>
          <w:color w:val="000000"/>
          <w:szCs w:val="28"/>
        </w:rPr>
        <w:t>и иными нормативными правовыми актами Российской Федерации.</w:t>
      </w:r>
    </w:p>
    <w:p w14:paraId="219C81CE" w14:textId="1BAF173B" w:rsidR="00A20EC3" w:rsidRPr="00A20EC3" w:rsidRDefault="00A20EC3" w:rsidP="00A20EC3">
      <w:pPr>
        <w:shd w:val="clear" w:color="auto" w:fill="FFFFFF"/>
        <w:spacing w:line="360" w:lineRule="exact"/>
        <w:ind w:firstLine="709"/>
        <w:jc w:val="both"/>
        <w:rPr>
          <w:szCs w:val="28"/>
          <w:lang w:eastAsia="en-US"/>
        </w:rPr>
      </w:pPr>
      <w:r w:rsidRPr="00A20EC3">
        <w:rPr>
          <w:color w:val="000000"/>
          <w:szCs w:val="28"/>
        </w:rPr>
        <w:t xml:space="preserve">Вышеуказанные персональные данные предоставляю для обработки </w:t>
      </w:r>
      <w:r w:rsidR="005F18FC">
        <w:rPr>
          <w:color w:val="000000"/>
          <w:szCs w:val="28"/>
        </w:rPr>
        <w:br/>
      </w:r>
      <w:r w:rsidRPr="00A20EC3">
        <w:rPr>
          <w:color w:val="000000"/>
          <w:szCs w:val="28"/>
        </w:rPr>
        <w:t xml:space="preserve">в </w:t>
      </w:r>
      <w:r w:rsidRPr="00A20EC3">
        <w:rPr>
          <w:szCs w:val="28"/>
          <w:lang w:eastAsia="en-US"/>
        </w:rPr>
        <w:t xml:space="preserve">Агентстве в целях </w:t>
      </w:r>
      <w:r w:rsidRPr="00A20EC3">
        <w:rPr>
          <w:rFonts w:eastAsiaTheme="minorHAnsi"/>
          <w:szCs w:val="28"/>
          <w:lang w:eastAsia="en-US"/>
        </w:rPr>
        <w:t xml:space="preserve">возврата излишне (ошибочно) уплаченных (взысканных) </w:t>
      </w:r>
      <w:r w:rsidR="005F18FC">
        <w:rPr>
          <w:rFonts w:eastAsiaTheme="minorHAnsi"/>
          <w:szCs w:val="28"/>
          <w:lang w:eastAsia="en-US"/>
        </w:rPr>
        <w:t xml:space="preserve">платежей </w:t>
      </w:r>
      <w:r w:rsidRPr="00A20EC3">
        <w:rPr>
          <w:rFonts w:eastAsiaTheme="minorHAnsi"/>
          <w:szCs w:val="28"/>
          <w:lang w:eastAsia="en-US"/>
        </w:rPr>
        <w:t>в бюджет Пермского края.</w:t>
      </w:r>
    </w:p>
    <w:p w14:paraId="0C2C7B9A" w14:textId="5BD210FA" w:rsidR="00A20EC3" w:rsidRPr="00A20EC3" w:rsidRDefault="00A20EC3" w:rsidP="00A20EC3">
      <w:pPr>
        <w:spacing w:line="360" w:lineRule="exact"/>
        <w:ind w:firstLine="709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>Я ознакомлен</w:t>
      </w:r>
      <w:r w:rsidR="0089027E">
        <w:rPr>
          <w:color w:val="000000"/>
          <w:szCs w:val="28"/>
        </w:rPr>
        <w:t xml:space="preserve"> </w:t>
      </w:r>
      <w:r w:rsidRPr="00A20EC3">
        <w:rPr>
          <w:color w:val="000000"/>
          <w:szCs w:val="28"/>
        </w:rPr>
        <w:t>(а) с тем, что:</w:t>
      </w:r>
    </w:p>
    <w:p w14:paraId="218E8C87" w14:textId="429A9B42" w:rsidR="00A20EC3" w:rsidRPr="00A20EC3" w:rsidRDefault="00A20EC3" w:rsidP="00A20EC3">
      <w:pPr>
        <w:widowControl w:val="0"/>
        <w:tabs>
          <w:tab w:val="left" w:pos="1185"/>
        </w:tabs>
        <w:overflowPunct w:val="0"/>
        <w:adjustRightInd w:val="0"/>
        <w:spacing w:line="360" w:lineRule="exact"/>
        <w:ind w:firstLine="720"/>
        <w:jc w:val="both"/>
        <w:rPr>
          <w:kern w:val="28"/>
          <w:szCs w:val="28"/>
        </w:rPr>
      </w:pPr>
      <w:r w:rsidRPr="00A20EC3">
        <w:rPr>
          <w:color w:val="000000"/>
          <w:szCs w:val="28"/>
        </w:rPr>
        <w:t xml:space="preserve">согласие на обработку персональных данных действует с </w:t>
      </w:r>
      <w:r w:rsidR="00EA4119">
        <w:rPr>
          <w:color w:val="000000"/>
          <w:szCs w:val="28"/>
        </w:rPr>
        <w:t>момента</w:t>
      </w:r>
      <w:r w:rsidRPr="00A20EC3">
        <w:rPr>
          <w:color w:val="000000"/>
          <w:szCs w:val="28"/>
        </w:rPr>
        <w:t xml:space="preserve"> подписания настоящего согласия и </w:t>
      </w:r>
      <w:r w:rsidRPr="00A20EC3">
        <w:rPr>
          <w:szCs w:val="28"/>
        </w:rPr>
        <w:t>до возврата излишне (ошибочно) уплаченного (взысканного) платежа;</w:t>
      </w:r>
    </w:p>
    <w:p w14:paraId="74B1D8C1" w14:textId="46AA4FE9" w:rsidR="00A20EC3" w:rsidRPr="00A20EC3" w:rsidRDefault="00A20EC3" w:rsidP="00A20EC3">
      <w:pPr>
        <w:spacing w:line="360" w:lineRule="exact"/>
        <w:ind w:firstLine="709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 xml:space="preserve">согласие на обработку персональных данных может быть отозвано </w:t>
      </w:r>
      <w:r w:rsidR="005A4DC5">
        <w:rPr>
          <w:color w:val="000000"/>
          <w:szCs w:val="28"/>
        </w:rPr>
        <w:br/>
      </w:r>
      <w:r w:rsidRPr="00A20EC3">
        <w:rPr>
          <w:color w:val="000000"/>
          <w:szCs w:val="28"/>
        </w:rPr>
        <w:t>на основании письменного</w:t>
      </w:r>
      <w:r w:rsidR="00354A71">
        <w:rPr>
          <w:color w:val="000000"/>
          <w:szCs w:val="28"/>
        </w:rPr>
        <w:t xml:space="preserve"> заявления в произвольной форме.</w:t>
      </w:r>
    </w:p>
    <w:p w14:paraId="426E5787" w14:textId="1C8A719E" w:rsidR="00A20EC3" w:rsidRPr="00A20EC3" w:rsidRDefault="00A20EC3" w:rsidP="00A20EC3">
      <w:pPr>
        <w:spacing w:line="360" w:lineRule="exact"/>
        <w:ind w:firstLine="709"/>
        <w:jc w:val="both"/>
        <w:rPr>
          <w:szCs w:val="28"/>
        </w:rPr>
      </w:pPr>
    </w:p>
    <w:p w14:paraId="64760063" w14:textId="77777777" w:rsidR="00A20EC3" w:rsidRPr="00A20EC3" w:rsidRDefault="00A20EC3" w:rsidP="00A20EC3">
      <w:pPr>
        <w:spacing w:line="360" w:lineRule="exact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>Дата начала обработки персональных данных: __________________________</w:t>
      </w:r>
    </w:p>
    <w:p w14:paraId="1DF9C65C" w14:textId="77777777" w:rsidR="00A20EC3" w:rsidRPr="00A20EC3" w:rsidRDefault="00A20EC3" w:rsidP="00A20EC3">
      <w:pPr>
        <w:spacing w:line="360" w:lineRule="exact"/>
        <w:jc w:val="both"/>
        <w:rPr>
          <w:color w:val="000000"/>
          <w:szCs w:val="28"/>
        </w:rPr>
      </w:pPr>
      <w:r w:rsidRPr="00A20EC3">
        <w:rPr>
          <w:color w:val="000000"/>
          <w:szCs w:val="28"/>
        </w:rPr>
        <w:t>                                                                                           (число, месяц, год)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12"/>
        <w:gridCol w:w="3579"/>
        <w:gridCol w:w="4110"/>
      </w:tblGrid>
      <w:tr w:rsidR="00A20EC3" w:rsidRPr="00A20EC3" w14:paraId="031A7D2A" w14:textId="77777777" w:rsidTr="00955FC2">
        <w:tc>
          <w:tcPr>
            <w:tcW w:w="2012" w:type="dxa"/>
            <w:vAlign w:val="center"/>
          </w:tcPr>
          <w:p w14:paraId="123B7C95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>____________</w:t>
            </w:r>
          </w:p>
          <w:p w14:paraId="0F272CB5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 xml:space="preserve">   (дата)</w:t>
            </w:r>
          </w:p>
        </w:tc>
        <w:tc>
          <w:tcPr>
            <w:tcW w:w="3579" w:type="dxa"/>
            <w:vAlign w:val="center"/>
          </w:tcPr>
          <w:p w14:paraId="6CEAE7A7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>______________________</w:t>
            </w:r>
          </w:p>
          <w:p w14:paraId="0AC5F1F3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 xml:space="preserve">         (подпись)</w:t>
            </w:r>
          </w:p>
        </w:tc>
        <w:tc>
          <w:tcPr>
            <w:tcW w:w="4110" w:type="dxa"/>
            <w:vAlign w:val="center"/>
          </w:tcPr>
          <w:p w14:paraId="66DFA98D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>______________________</w:t>
            </w:r>
          </w:p>
          <w:p w14:paraId="2D7881DB" w14:textId="77777777" w:rsidR="00A20EC3" w:rsidRPr="00A20EC3" w:rsidRDefault="00A20EC3" w:rsidP="00A20EC3">
            <w:pPr>
              <w:widowControl w:val="0"/>
              <w:autoSpaceDE w:val="0"/>
              <w:autoSpaceDN w:val="0"/>
              <w:spacing w:line="360" w:lineRule="exact"/>
              <w:jc w:val="both"/>
              <w:rPr>
                <w:rFonts w:eastAsiaTheme="minorEastAsia"/>
                <w:szCs w:val="28"/>
              </w:rPr>
            </w:pPr>
            <w:r w:rsidRPr="00A20EC3">
              <w:rPr>
                <w:rFonts w:eastAsiaTheme="minorEastAsia"/>
                <w:szCs w:val="28"/>
              </w:rPr>
              <w:t xml:space="preserve">  (расшифровка подписи)</w:t>
            </w:r>
          </w:p>
        </w:tc>
      </w:tr>
    </w:tbl>
    <w:p w14:paraId="7126CDD7" w14:textId="29D55D81" w:rsidR="00591D4A" w:rsidRDefault="00591D4A" w:rsidP="00A135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DB0BED8" w14:textId="77777777" w:rsidR="00591D4A" w:rsidRPr="00591D4A" w:rsidRDefault="00591D4A" w:rsidP="00591D4A"/>
    <w:p w14:paraId="21C10D57" w14:textId="77777777" w:rsidR="00591D4A" w:rsidRPr="00591D4A" w:rsidRDefault="00591D4A" w:rsidP="00591D4A"/>
    <w:p w14:paraId="037DD473" w14:textId="77777777" w:rsidR="00591D4A" w:rsidRPr="00591D4A" w:rsidRDefault="00591D4A" w:rsidP="00591D4A"/>
    <w:p w14:paraId="3303E5C7" w14:textId="77777777" w:rsidR="00591D4A" w:rsidRPr="00591D4A" w:rsidRDefault="00591D4A" w:rsidP="00591D4A"/>
    <w:p w14:paraId="16307A80" w14:textId="77777777" w:rsidR="00591D4A" w:rsidRPr="00591D4A" w:rsidRDefault="00591D4A" w:rsidP="00591D4A"/>
    <w:p w14:paraId="6D3AB065" w14:textId="77777777" w:rsidR="00591D4A" w:rsidRPr="00591D4A" w:rsidRDefault="00591D4A" w:rsidP="00591D4A"/>
    <w:p w14:paraId="06F95E38" w14:textId="77777777" w:rsidR="00591D4A" w:rsidRPr="00591D4A" w:rsidRDefault="00591D4A" w:rsidP="00591D4A"/>
    <w:p w14:paraId="313585AD" w14:textId="77777777" w:rsidR="008665CB" w:rsidRDefault="008665CB" w:rsidP="00591D4A"/>
    <w:p w14:paraId="67741B69" w14:textId="77777777" w:rsidR="00FF6D2B" w:rsidRPr="00591D4A" w:rsidRDefault="00FF6D2B" w:rsidP="00591D4A"/>
    <w:p w14:paraId="5E4357FC" w14:textId="77777777" w:rsidR="00591D4A" w:rsidRPr="00591D4A" w:rsidRDefault="00591D4A" w:rsidP="00591D4A"/>
    <w:p w14:paraId="43B1B9B4" w14:textId="77777777" w:rsidR="00591D4A" w:rsidRPr="00591D4A" w:rsidRDefault="00591D4A" w:rsidP="00591D4A"/>
    <w:p w14:paraId="469C7E7C" w14:textId="77777777" w:rsidR="00591D4A" w:rsidRPr="00591D4A" w:rsidRDefault="00591D4A" w:rsidP="00591D4A"/>
    <w:p w14:paraId="7970EBB6" w14:textId="7CAD2273" w:rsidR="00591D4A" w:rsidRDefault="00591D4A" w:rsidP="00591D4A"/>
    <w:p w14:paraId="190F99F4" w14:textId="0691E901" w:rsidR="00591D4A" w:rsidRDefault="00591D4A" w:rsidP="00591D4A"/>
    <w:sectPr w:rsidR="00591D4A" w:rsidSect="002D727C">
      <w:pgSz w:w="11906" w:h="16838" w:code="9"/>
      <w:pgMar w:top="1135" w:right="707" w:bottom="1134" w:left="1418" w:header="720" w:footer="72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0260E" w16cid:durableId="26D83DCD"/>
  <w16cid:commentId w16cid:paraId="033BBA8A" w16cid:durableId="26D83DCE"/>
  <w16cid:commentId w16cid:paraId="695135DD" w16cid:durableId="26D83DCF"/>
  <w16cid:commentId w16cid:paraId="03BD68D3" w16cid:durableId="26D83DD0"/>
  <w16cid:commentId w16cid:paraId="45E8C0FC" w16cid:durableId="26D83DD1"/>
  <w16cid:commentId w16cid:paraId="434FCB2D" w16cid:durableId="26D83DD2"/>
  <w16cid:commentId w16cid:paraId="7CE61280" w16cid:durableId="26D83DD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B86B7" w14:textId="77777777" w:rsidR="004944F1" w:rsidRDefault="004944F1" w:rsidP="00453656">
      <w:r>
        <w:separator/>
      </w:r>
    </w:p>
  </w:endnote>
  <w:endnote w:type="continuationSeparator" w:id="0">
    <w:p w14:paraId="3CE62C35" w14:textId="77777777" w:rsidR="004944F1" w:rsidRDefault="004944F1" w:rsidP="0045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571BC" w14:textId="77777777" w:rsidR="004944F1" w:rsidRDefault="004944F1" w:rsidP="00453656">
      <w:r>
        <w:separator/>
      </w:r>
    </w:p>
  </w:footnote>
  <w:footnote w:type="continuationSeparator" w:id="0">
    <w:p w14:paraId="0A8DBF69" w14:textId="77777777" w:rsidR="004944F1" w:rsidRDefault="004944F1" w:rsidP="00453656">
      <w:r>
        <w:continuationSeparator/>
      </w:r>
    </w:p>
  </w:footnote>
  <w:footnote w:id="1">
    <w:p w14:paraId="107B2767" w14:textId="6012349F" w:rsidR="00F90235" w:rsidRDefault="00F90235">
      <w:pPr>
        <w:pStyle w:val="ae"/>
      </w:pPr>
      <w:r>
        <w:rPr>
          <w:rStyle w:val="af0"/>
        </w:rPr>
        <w:footnoteRef/>
      </w:r>
      <w:r>
        <w:t xml:space="preserve"> </w:t>
      </w:r>
      <w:r w:rsidRPr="00F90235">
        <w:t>В случае, если заявление подается представителем субъекта персональных данных, необходимо указать реквизиты доверенности или иного документа, подтверждающего полномочия представителя (при получении согласия от представителя субъекта персональных данных)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6667"/>
    <w:multiLevelType w:val="multilevel"/>
    <w:tmpl w:val="3C02AD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C3628"/>
    <w:multiLevelType w:val="multilevel"/>
    <w:tmpl w:val="55C251A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8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 w15:restartNumberingAfterBreak="0">
    <w:nsid w:val="151F7A63"/>
    <w:multiLevelType w:val="multilevel"/>
    <w:tmpl w:val="E8C43B7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0462A2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AAA2624"/>
    <w:multiLevelType w:val="multilevel"/>
    <w:tmpl w:val="F8D811F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41302"/>
    <w:multiLevelType w:val="multilevel"/>
    <w:tmpl w:val="D5F4708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52D605D"/>
    <w:multiLevelType w:val="multilevel"/>
    <w:tmpl w:val="18AE115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D5C0D"/>
    <w:multiLevelType w:val="multilevel"/>
    <w:tmpl w:val="4D148E7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34355A"/>
    <w:multiLevelType w:val="multilevel"/>
    <w:tmpl w:val="D8CC8A8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F731066"/>
    <w:multiLevelType w:val="multilevel"/>
    <w:tmpl w:val="A3C68F9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2120E44"/>
    <w:multiLevelType w:val="multilevel"/>
    <w:tmpl w:val="E14499F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47F3010"/>
    <w:multiLevelType w:val="multilevel"/>
    <w:tmpl w:val="3B4C1E6A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14E4D"/>
    <w:multiLevelType w:val="multilevel"/>
    <w:tmpl w:val="63B6B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47143D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48DE2002"/>
    <w:multiLevelType w:val="multilevel"/>
    <w:tmpl w:val="4D6450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03D75AB"/>
    <w:multiLevelType w:val="multilevel"/>
    <w:tmpl w:val="F21A619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0535607"/>
    <w:multiLevelType w:val="multilevel"/>
    <w:tmpl w:val="1B167B7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7D25A3A"/>
    <w:multiLevelType w:val="multilevel"/>
    <w:tmpl w:val="770C83E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94B5582"/>
    <w:multiLevelType w:val="multilevel"/>
    <w:tmpl w:val="3AE6DC6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9902497"/>
    <w:multiLevelType w:val="multilevel"/>
    <w:tmpl w:val="B6F431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A7E600B"/>
    <w:multiLevelType w:val="multilevel"/>
    <w:tmpl w:val="84866B1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3754A7"/>
    <w:multiLevelType w:val="multilevel"/>
    <w:tmpl w:val="C818FD4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E536BC"/>
    <w:multiLevelType w:val="hybridMultilevel"/>
    <w:tmpl w:val="899CA918"/>
    <w:lvl w:ilvl="0" w:tplc="C73CB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C4A21DE"/>
    <w:multiLevelType w:val="hybridMultilevel"/>
    <w:tmpl w:val="01C41F28"/>
    <w:lvl w:ilvl="0" w:tplc="2DFEF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2A153BC"/>
    <w:multiLevelType w:val="multilevel"/>
    <w:tmpl w:val="5B5E9FC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F1A4C50"/>
    <w:multiLevelType w:val="hybridMultilevel"/>
    <w:tmpl w:val="92FC6D14"/>
    <w:lvl w:ilvl="0" w:tplc="81E01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20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22"/>
  </w:num>
  <w:num w:numId="10">
    <w:abstractNumId w:val="10"/>
  </w:num>
  <w:num w:numId="11">
    <w:abstractNumId w:val="1"/>
  </w:num>
  <w:num w:numId="12">
    <w:abstractNumId w:val="19"/>
  </w:num>
  <w:num w:numId="13">
    <w:abstractNumId w:val="9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16"/>
  </w:num>
  <w:num w:numId="19">
    <w:abstractNumId w:val="8"/>
  </w:num>
  <w:num w:numId="20">
    <w:abstractNumId w:val="2"/>
  </w:num>
  <w:num w:numId="21">
    <w:abstractNumId w:val="18"/>
  </w:num>
  <w:num w:numId="22">
    <w:abstractNumId w:val="5"/>
  </w:num>
  <w:num w:numId="23">
    <w:abstractNumId w:val="15"/>
  </w:num>
  <w:num w:numId="24">
    <w:abstractNumId w:val="14"/>
  </w:num>
  <w:num w:numId="25">
    <w:abstractNumId w:val="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53"/>
    <w:rsid w:val="0000779D"/>
    <w:rsid w:val="00011225"/>
    <w:rsid w:val="00012B1F"/>
    <w:rsid w:val="00012F7F"/>
    <w:rsid w:val="00014314"/>
    <w:rsid w:val="000213A3"/>
    <w:rsid w:val="00022BFD"/>
    <w:rsid w:val="00022C03"/>
    <w:rsid w:val="00023B0B"/>
    <w:rsid w:val="000303A5"/>
    <w:rsid w:val="00033553"/>
    <w:rsid w:val="00034811"/>
    <w:rsid w:val="000351B0"/>
    <w:rsid w:val="00037E77"/>
    <w:rsid w:val="00042281"/>
    <w:rsid w:val="00042637"/>
    <w:rsid w:val="00045334"/>
    <w:rsid w:val="00050A15"/>
    <w:rsid w:val="0005251E"/>
    <w:rsid w:val="000527BC"/>
    <w:rsid w:val="0005359D"/>
    <w:rsid w:val="00057243"/>
    <w:rsid w:val="000621B8"/>
    <w:rsid w:val="0006275A"/>
    <w:rsid w:val="00063B13"/>
    <w:rsid w:val="0007074D"/>
    <w:rsid w:val="0007173A"/>
    <w:rsid w:val="00074036"/>
    <w:rsid w:val="00074B39"/>
    <w:rsid w:val="0008034E"/>
    <w:rsid w:val="00080706"/>
    <w:rsid w:val="00080E4F"/>
    <w:rsid w:val="00083D8C"/>
    <w:rsid w:val="0008490A"/>
    <w:rsid w:val="00086335"/>
    <w:rsid w:val="00086972"/>
    <w:rsid w:val="00087D47"/>
    <w:rsid w:val="0009055C"/>
    <w:rsid w:val="00091676"/>
    <w:rsid w:val="00093F06"/>
    <w:rsid w:val="00096250"/>
    <w:rsid w:val="000969B9"/>
    <w:rsid w:val="000A49BE"/>
    <w:rsid w:val="000A6C74"/>
    <w:rsid w:val="000B4EFF"/>
    <w:rsid w:val="000B595C"/>
    <w:rsid w:val="000B7E91"/>
    <w:rsid w:val="000C08D3"/>
    <w:rsid w:val="000C2823"/>
    <w:rsid w:val="000C3893"/>
    <w:rsid w:val="000C5131"/>
    <w:rsid w:val="000C650C"/>
    <w:rsid w:val="000C6538"/>
    <w:rsid w:val="000C7155"/>
    <w:rsid w:val="000C7CF8"/>
    <w:rsid w:val="000D52DD"/>
    <w:rsid w:val="000D7D7E"/>
    <w:rsid w:val="000E03CF"/>
    <w:rsid w:val="000E0AA2"/>
    <w:rsid w:val="000E165D"/>
    <w:rsid w:val="000E2A46"/>
    <w:rsid w:val="000E334B"/>
    <w:rsid w:val="000E4E81"/>
    <w:rsid w:val="000E4EED"/>
    <w:rsid w:val="000E77A3"/>
    <w:rsid w:val="000F188A"/>
    <w:rsid w:val="000F1F92"/>
    <w:rsid w:val="000F27A1"/>
    <w:rsid w:val="000F325B"/>
    <w:rsid w:val="000F35D9"/>
    <w:rsid w:val="000F3FCF"/>
    <w:rsid w:val="000F6EC1"/>
    <w:rsid w:val="00101D39"/>
    <w:rsid w:val="0010283C"/>
    <w:rsid w:val="00102FFB"/>
    <w:rsid w:val="00116933"/>
    <w:rsid w:val="0011735C"/>
    <w:rsid w:val="00121118"/>
    <w:rsid w:val="00121257"/>
    <w:rsid w:val="00121E22"/>
    <w:rsid w:val="0012337E"/>
    <w:rsid w:val="0012375E"/>
    <w:rsid w:val="0013156C"/>
    <w:rsid w:val="00132B46"/>
    <w:rsid w:val="001357E1"/>
    <w:rsid w:val="0014064E"/>
    <w:rsid w:val="00147AEB"/>
    <w:rsid w:val="00152B92"/>
    <w:rsid w:val="0015437A"/>
    <w:rsid w:val="00160153"/>
    <w:rsid w:val="001614BF"/>
    <w:rsid w:val="00161916"/>
    <w:rsid w:val="001634A0"/>
    <w:rsid w:val="001634F7"/>
    <w:rsid w:val="0016427E"/>
    <w:rsid w:val="001666C8"/>
    <w:rsid w:val="00166E6A"/>
    <w:rsid w:val="00166E81"/>
    <w:rsid w:val="0016720F"/>
    <w:rsid w:val="00171D5F"/>
    <w:rsid w:val="0017219D"/>
    <w:rsid w:val="00173AC2"/>
    <w:rsid w:val="001767B6"/>
    <w:rsid w:val="00176BF8"/>
    <w:rsid w:val="00177372"/>
    <w:rsid w:val="00180943"/>
    <w:rsid w:val="00181320"/>
    <w:rsid w:val="00184C07"/>
    <w:rsid w:val="00184C9E"/>
    <w:rsid w:val="0018792A"/>
    <w:rsid w:val="00190FDE"/>
    <w:rsid w:val="00196E56"/>
    <w:rsid w:val="001A0569"/>
    <w:rsid w:val="001A2E0E"/>
    <w:rsid w:val="001A5F6A"/>
    <w:rsid w:val="001A675D"/>
    <w:rsid w:val="001A72A6"/>
    <w:rsid w:val="001A7D94"/>
    <w:rsid w:val="001B1516"/>
    <w:rsid w:val="001B1D14"/>
    <w:rsid w:val="001B3887"/>
    <w:rsid w:val="001B619A"/>
    <w:rsid w:val="001B6E09"/>
    <w:rsid w:val="001C0155"/>
    <w:rsid w:val="001C3916"/>
    <w:rsid w:val="001C4C9C"/>
    <w:rsid w:val="001C50D7"/>
    <w:rsid w:val="001C6AEF"/>
    <w:rsid w:val="001C6B3F"/>
    <w:rsid w:val="001C74F8"/>
    <w:rsid w:val="001D1525"/>
    <w:rsid w:val="001E62B8"/>
    <w:rsid w:val="001E75D9"/>
    <w:rsid w:val="001F11EF"/>
    <w:rsid w:val="001F225A"/>
    <w:rsid w:val="001F2A46"/>
    <w:rsid w:val="001F2A74"/>
    <w:rsid w:val="001F3097"/>
    <w:rsid w:val="001F3620"/>
    <w:rsid w:val="001F4382"/>
    <w:rsid w:val="001F4734"/>
    <w:rsid w:val="001F784F"/>
    <w:rsid w:val="001F78E5"/>
    <w:rsid w:val="0020001B"/>
    <w:rsid w:val="00201BBD"/>
    <w:rsid w:val="00201D91"/>
    <w:rsid w:val="00202730"/>
    <w:rsid w:val="00202BE2"/>
    <w:rsid w:val="00203001"/>
    <w:rsid w:val="002065A1"/>
    <w:rsid w:val="0020751B"/>
    <w:rsid w:val="002104CE"/>
    <w:rsid w:val="002126E4"/>
    <w:rsid w:val="00224C9D"/>
    <w:rsid w:val="002255C1"/>
    <w:rsid w:val="00231C31"/>
    <w:rsid w:val="00234380"/>
    <w:rsid w:val="0023440E"/>
    <w:rsid w:val="002363C8"/>
    <w:rsid w:val="00237FFA"/>
    <w:rsid w:val="00240165"/>
    <w:rsid w:val="00240AF3"/>
    <w:rsid w:val="002433BC"/>
    <w:rsid w:val="00245F41"/>
    <w:rsid w:val="00246124"/>
    <w:rsid w:val="002520D7"/>
    <w:rsid w:val="0025372C"/>
    <w:rsid w:val="00253DF0"/>
    <w:rsid w:val="00255DC3"/>
    <w:rsid w:val="00261D97"/>
    <w:rsid w:val="00262D42"/>
    <w:rsid w:val="00263059"/>
    <w:rsid w:val="00265CB3"/>
    <w:rsid w:val="00266907"/>
    <w:rsid w:val="00266EE1"/>
    <w:rsid w:val="00270353"/>
    <w:rsid w:val="00270FAE"/>
    <w:rsid w:val="00271010"/>
    <w:rsid w:val="00272785"/>
    <w:rsid w:val="0027680C"/>
    <w:rsid w:val="00276F78"/>
    <w:rsid w:val="002804A3"/>
    <w:rsid w:val="00281D9C"/>
    <w:rsid w:val="00284C3F"/>
    <w:rsid w:val="0028596A"/>
    <w:rsid w:val="00286A93"/>
    <w:rsid w:val="00286F02"/>
    <w:rsid w:val="002956FF"/>
    <w:rsid w:val="0029710A"/>
    <w:rsid w:val="002A123B"/>
    <w:rsid w:val="002A1776"/>
    <w:rsid w:val="002A2F2B"/>
    <w:rsid w:val="002A48D2"/>
    <w:rsid w:val="002A734C"/>
    <w:rsid w:val="002B0A70"/>
    <w:rsid w:val="002B1040"/>
    <w:rsid w:val="002B19B5"/>
    <w:rsid w:val="002B5314"/>
    <w:rsid w:val="002C3D04"/>
    <w:rsid w:val="002C4545"/>
    <w:rsid w:val="002C602B"/>
    <w:rsid w:val="002C6C66"/>
    <w:rsid w:val="002D0F31"/>
    <w:rsid w:val="002D2619"/>
    <w:rsid w:val="002D2ED5"/>
    <w:rsid w:val="002D633E"/>
    <w:rsid w:val="002D6753"/>
    <w:rsid w:val="002D67D7"/>
    <w:rsid w:val="002D727C"/>
    <w:rsid w:val="002E02FC"/>
    <w:rsid w:val="002E13C2"/>
    <w:rsid w:val="002E3307"/>
    <w:rsid w:val="002E37D8"/>
    <w:rsid w:val="002F1D73"/>
    <w:rsid w:val="002F23CE"/>
    <w:rsid w:val="002F6F44"/>
    <w:rsid w:val="003009CF"/>
    <w:rsid w:val="00300A48"/>
    <w:rsid w:val="003010D5"/>
    <w:rsid w:val="00301548"/>
    <w:rsid w:val="00303319"/>
    <w:rsid w:val="0030675E"/>
    <w:rsid w:val="003077C6"/>
    <w:rsid w:val="003178A2"/>
    <w:rsid w:val="00317BFB"/>
    <w:rsid w:val="00322D9D"/>
    <w:rsid w:val="00323E9E"/>
    <w:rsid w:val="00337492"/>
    <w:rsid w:val="00337C84"/>
    <w:rsid w:val="00343EDD"/>
    <w:rsid w:val="00345400"/>
    <w:rsid w:val="003471C5"/>
    <w:rsid w:val="00347991"/>
    <w:rsid w:val="00354985"/>
    <w:rsid w:val="00354A71"/>
    <w:rsid w:val="00355899"/>
    <w:rsid w:val="00356443"/>
    <w:rsid w:val="0036087F"/>
    <w:rsid w:val="003651CF"/>
    <w:rsid w:val="003705BF"/>
    <w:rsid w:val="0037091F"/>
    <w:rsid w:val="00371B0D"/>
    <w:rsid w:val="00374B1E"/>
    <w:rsid w:val="00377002"/>
    <w:rsid w:val="00382165"/>
    <w:rsid w:val="003823DD"/>
    <w:rsid w:val="003831B2"/>
    <w:rsid w:val="0038446E"/>
    <w:rsid w:val="00384E09"/>
    <w:rsid w:val="003865C7"/>
    <w:rsid w:val="00387762"/>
    <w:rsid w:val="003879BE"/>
    <w:rsid w:val="00390579"/>
    <w:rsid w:val="0039113E"/>
    <w:rsid w:val="00393524"/>
    <w:rsid w:val="00394032"/>
    <w:rsid w:val="00396C85"/>
    <w:rsid w:val="003978F1"/>
    <w:rsid w:val="003A240C"/>
    <w:rsid w:val="003A306F"/>
    <w:rsid w:val="003A3165"/>
    <w:rsid w:val="003A3B1E"/>
    <w:rsid w:val="003A46BE"/>
    <w:rsid w:val="003A5A46"/>
    <w:rsid w:val="003A6D9B"/>
    <w:rsid w:val="003B1B8D"/>
    <w:rsid w:val="003B3E6C"/>
    <w:rsid w:val="003B3F10"/>
    <w:rsid w:val="003B44C5"/>
    <w:rsid w:val="003B5843"/>
    <w:rsid w:val="003C41B2"/>
    <w:rsid w:val="003D66E5"/>
    <w:rsid w:val="003D7DAB"/>
    <w:rsid w:val="003E35A1"/>
    <w:rsid w:val="003E3AEF"/>
    <w:rsid w:val="003E3FD9"/>
    <w:rsid w:val="003E438E"/>
    <w:rsid w:val="003E67BA"/>
    <w:rsid w:val="003E73D6"/>
    <w:rsid w:val="003E79A2"/>
    <w:rsid w:val="003F2A06"/>
    <w:rsid w:val="003F2D4C"/>
    <w:rsid w:val="003F4CC3"/>
    <w:rsid w:val="003F5980"/>
    <w:rsid w:val="003F5A7B"/>
    <w:rsid w:val="00400436"/>
    <w:rsid w:val="004015D2"/>
    <w:rsid w:val="00411C9F"/>
    <w:rsid w:val="00412CAA"/>
    <w:rsid w:val="00414B9A"/>
    <w:rsid w:val="00420136"/>
    <w:rsid w:val="00420175"/>
    <w:rsid w:val="00423182"/>
    <w:rsid w:val="00424372"/>
    <w:rsid w:val="00426D85"/>
    <w:rsid w:val="00427583"/>
    <w:rsid w:val="0042789F"/>
    <w:rsid w:val="00427979"/>
    <w:rsid w:val="0043076D"/>
    <w:rsid w:val="004322CC"/>
    <w:rsid w:val="00434691"/>
    <w:rsid w:val="004364C1"/>
    <w:rsid w:val="00436741"/>
    <w:rsid w:val="004372EA"/>
    <w:rsid w:val="00437595"/>
    <w:rsid w:val="00440618"/>
    <w:rsid w:val="00441145"/>
    <w:rsid w:val="00443DEC"/>
    <w:rsid w:val="00443EDA"/>
    <w:rsid w:val="00444A18"/>
    <w:rsid w:val="00451F06"/>
    <w:rsid w:val="00453656"/>
    <w:rsid w:val="004537A6"/>
    <w:rsid w:val="0045432E"/>
    <w:rsid w:val="00456BF1"/>
    <w:rsid w:val="00457178"/>
    <w:rsid w:val="00461E8B"/>
    <w:rsid w:val="00463407"/>
    <w:rsid w:val="00464642"/>
    <w:rsid w:val="00471466"/>
    <w:rsid w:val="004715DA"/>
    <w:rsid w:val="004719D3"/>
    <w:rsid w:val="004761BD"/>
    <w:rsid w:val="00481CA8"/>
    <w:rsid w:val="00481F39"/>
    <w:rsid w:val="00482841"/>
    <w:rsid w:val="00484BF7"/>
    <w:rsid w:val="00487587"/>
    <w:rsid w:val="00487956"/>
    <w:rsid w:val="0049119A"/>
    <w:rsid w:val="0049295E"/>
    <w:rsid w:val="00493CE1"/>
    <w:rsid w:val="004944F1"/>
    <w:rsid w:val="004A0D00"/>
    <w:rsid w:val="004A1C80"/>
    <w:rsid w:val="004A2EF1"/>
    <w:rsid w:val="004A3BDD"/>
    <w:rsid w:val="004A4B1E"/>
    <w:rsid w:val="004A616D"/>
    <w:rsid w:val="004A6231"/>
    <w:rsid w:val="004B1195"/>
    <w:rsid w:val="004B39B3"/>
    <w:rsid w:val="004B4693"/>
    <w:rsid w:val="004B4A45"/>
    <w:rsid w:val="004B4BF3"/>
    <w:rsid w:val="004C1C61"/>
    <w:rsid w:val="004C1CC4"/>
    <w:rsid w:val="004C7364"/>
    <w:rsid w:val="004D1102"/>
    <w:rsid w:val="004D213F"/>
    <w:rsid w:val="004D2187"/>
    <w:rsid w:val="004D2FB7"/>
    <w:rsid w:val="004D6333"/>
    <w:rsid w:val="004D722C"/>
    <w:rsid w:val="004D74CC"/>
    <w:rsid w:val="004E2FE2"/>
    <w:rsid w:val="004E32F7"/>
    <w:rsid w:val="004E4B6A"/>
    <w:rsid w:val="004E56E9"/>
    <w:rsid w:val="004E699F"/>
    <w:rsid w:val="004F12B2"/>
    <w:rsid w:val="004F1B89"/>
    <w:rsid w:val="004F2950"/>
    <w:rsid w:val="004F4B16"/>
    <w:rsid w:val="004F4C76"/>
    <w:rsid w:val="004F51E3"/>
    <w:rsid w:val="004F685B"/>
    <w:rsid w:val="0050123F"/>
    <w:rsid w:val="0050311F"/>
    <w:rsid w:val="00507E57"/>
    <w:rsid w:val="00511345"/>
    <w:rsid w:val="00515A70"/>
    <w:rsid w:val="00522765"/>
    <w:rsid w:val="00523B1B"/>
    <w:rsid w:val="00526210"/>
    <w:rsid w:val="005335EB"/>
    <w:rsid w:val="00534957"/>
    <w:rsid w:val="005364B5"/>
    <w:rsid w:val="0054069D"/>
    <w:rsid w:val="00542178"/>
    <w:rsid w:val="00545AC7"/>
    <w:rsid w:val="00546C5D"/>
    <w:rsid w:val="00547BC1"/>
    <w:rsid w:val="00550151"/>
    <w:rsid w:val="005501FE"/>
    <w:rsid w:val="005528D5"/>
    <w:rsid w:val="00554610"/>
    <w:rsid w:val="0055614F"/>
    <w:rsid w:val="00556D1F"/>
    <w:rsid w:val="005640C5"/>
    <w:rsid w:val="00565DD5"/>
    <w:rsid w:val="0056650B"/>
    <w:rsid w:val="0056796E"/>
    <w:rsid w:val="005711B1"/>
    <w:rsid w:val="005750B7"/>
    <w:rsid w:val="005759C8"/>
    <w:rsid w:val="0057688A"/>
    <w:rsid w:val="00577833"/>
    <w:rsid w:val="00580F33"/>
    <w:rsid w:val="005819D4"/>
    <w:rsid w:val="0058388E"/>
    <w:rsid w:val="005860F8"/>
    <w:rsid w:val="00587625"/>
    <w:rsid w:val="00587935"/>
    <w:rsid w:val="00587B83"/>
    <w:rsid w:val="00591A31"/>
    <w:rsid w:val="00591D4A"/>
    <w:rsid w:val="005934D8"/>
    <w:rsid w:val="005938ED"/>
    <w:rsid w:val="00596740"/>
    <w:rsid w:val="005A2C33"/>
    <w:rsid w:val="005A3B58"/>
    <w:rsid w:val="005A4157"/>
    <w:rsid w:val="005A4DC5"/>
    <w:rsid w:val="005A597D"/>
    <w:rsid w:val="005A5D7A"/>
    <w:rsid w:val="005A6AE6"/>
    <w:rsid w:val="005A70CB"/>
    <w:rsid w:val="005B1FDF"/>
    <w:rsid w:val="005B744E"/>
    <w:rsid w:val="005C0108"/>
    <w:rsid w:val="005C3170"/>
    <w:rsid w:val="005C3F27"/>
    <w:rsid w:val="005C4425"/>
    <w:rsid w:val="005D043D"/>
    <w:rsid w:val="005D1CC3"/>
    <w:rsid w:val="005D61D1"/>
    <w:rsid w:val="005D6CF0"/>
    <w:rsid w:val="005D7113"/>
    <w:rsid w:val="005D7E06"/>
    <w:rsid w:val="005E2C01"/>
    <w:rsid w:val="005E2C8B"/>
    <w:rsid w:val="005E3BF1"/>
    <w:rsid w:val="005E4542"/>
    <w:rsid w:val="005E6152"/>
    <w:rsid w:val="005E67F2"/>
    <w:rsid w:val="005E68BC"/>
    <w:rsid w:val="005E6B3F"/>
    <w:rsid w:val="005E7772"/>
    <w:rsid w:val="005E7920"/>
    <w:rsid w:val="005E7B64"/>
    <w:rsid w:val="005F18FC"/>
    <w:rsid w:val="005F2B95"/>
    <w:rsid w:val="005F4BE2"/>
    <w:rsid w:val="005F5909"/>
    <w:rsid w:val="005F66B6"/>
    <w:rsid w:val="005F6A47"/>
    <w:rsid w:val="005F78D1"/>
    <w:rsid w:val="0060052D"/>
    <w:rsid w:val="006028F4"/>
    <w:rsid w:val="006041F6"/>
    <w:rsid w:val="0060488F"/>
    <w:rsid w:val="00607D4F"/>
    <w:rsid w:val="00607F40"/>
    <w:rsid w:val="0061168A"/>
    <w:rsid w:val="00611B8B"/>
    <w:rsid w:val="006157AD"/>
    <w:rsid w:val="00615892"/>
    <w:rsid w:val="00620365"/>
    <w:rsid w:val="00621205"/>
    <w:rsid w:val="00621B19"/>
    <w:rsid w:val="00622044"/>
    <w:rsid w:val="006238E8"/>
    <w:rsid w:val="00624F49"/>
    <w:rsid w:val="006348C5"/>
    <w:rsid w:val="006365BD"/>
    <w:rsid w:val="0063669D"/>
    <w:rsid w:val="00640A69"/>
    <w:rsid w:val="00640D1A"/>
    <w:rsid w:val="00647868"/>
    <w:rsid w:val="00647F5B"/>
    <w:rsid w:val="0065023F"/>
    <w:rsid w:val="00652AFE"/>
    <w:rsid w:val="00654EF8"/>
    <w:rsid w:val="00655684"/>
    <w:rsid w:val="00655EBF"/>
    <w:rsid w:val="006612E4"/>
    <w:rsid w:val="00662128"/>
    <w:rsid w:val="00663835"/>
    <w:rsid w:val="00664DCE"/>
    <w:rsid w:val="00665388"/>
    <w:rsid w:val="00665A60"/>
    <w:rsid w:val="00666DC9"/>
    <w:rsid w:val="006710F6"/>
    <w:rsid w:val="00671595"/>
    <w:rsid w:val="00683B7A"/>
    <w:rsid w:val="00686DC5"/>
    <w:rsid w:val="00686F35"/>
    <w:rsid w:val="00691BB1"/>
    <w:rsid w:val="0069248E"/>
    <w:rsid w:val="0069295E"/>
    <w:rsid w:val="006949A3"/>
    <w:rsid w:val="006958A4"/>
    <w:rsid w:val="0069641F"/>
    <w:rsid w:val="006A28DE"/>
    <w:rsid w:val="006A49B4"/>
    <w:rsid w:val="006A7266"/>
    <w:rsid w:val="006A7E31"/>
    <w:rsid w:val="006B0123"/>
    <w:rsid w:val="006B027F"/>
    <w:rsid w:val="006B18E2"/>
    <w:rsid w:val="006B2113"/>
    <w:rsid w:val="006B5349"/>
    <w:rsid w:val="006B563E"/>
    <w:rsid w:val="006C272E"/>
    <w:rsid w:val="006C35EC"/>
    <w:rsid w:val="006C3828"/>
    <w:rsid w:val="006C658B"/>
    <w:rsid w:val="006C67BF"/>
    <w:rsid w:val="006D061E"/>
    <w:rsid w:val="006D16B7"/>
    <w:rsid w:val="006D3A95"/>
    <w:rsid w:val="006D6DB7"/>
    <w:rsid w:val="006D7BF6"/>
    <w:rsid w:val="006E1A55"/>
    <w:rsid w:val="006E40D9"/>
    <w:rsid w:val="006E61DF"/>
    <w:rsid w:val="006E6F7A"/>
    <w:rsid w:val="006F1DAB"/>
    <w:rsid w:val="006F303D"/>
    <w:rsid w:val="006F3FD9"/>
    <w:rsid w:val="006F5F47"/>
    <w:rsid w:val="006F6FF8"/>
    <w:rsid w:val="006F7DD4"/>
    <w:rsid w:val="007004E8"/>
    <w:rsid w:val="007015F5"/>
    <w:rsid w:val="007071FF"/>
    <w:rsid w:val="007123A7"/>
    <w:rsid w:val="00712E64"/>
    <w:rsid w:val="007132CF"/>
    <w:rsid w:val="0071450D"/>
    <w:rsid w:val="00714D10"/>
    <w:rsid w:val="0071788E"/>
    <w:rsid w:val="007239D2"/>
    <w:rsid w:val="007249A4"/>
    <w:rsid w:val="00735B05"/>
    <w:rsid w:val="007372B6"/>
    <w:rsid w:val="00737766"/>
    <w:rsid w:val="007407D2"/>
    <w:rsid w:val="00741E96"/>
    <w:rsid w:val="00742246"/>
    <w:rsid w:val="00743DB4"/>
    <w:rsid w:val="007440C0"/>
    <w:rsid w:val="007445CF"/>
    <w:rsid w:val="00744FC8"/>
    <w:rsid w:val="00746579"/>
    <w:rsid w:val="00753245"/>
    <w:rsid w:val="0075598A"/>
    <w:rsid w:val="00755A5A"/>
    <w:rsid w:val="00757D48"/>
    <w:rsid w:val="00760696"/>
    <w:rsid w:val="00760FB2"/>
    <w:rsid w:val="0077128F"/>
    <w:rsid w:val="00773C02"/>
    <w:rsid w:val="007767B2"/>
    <w:rsid w:val="007804E0"/>
    <w:rsid w:val="00781831"/>
    <w:rsid w:val="0078272B"/>
    <w:rsid w:val="007858B1"/>
    <w:rsid w:val="00790028"/>
    <w:rsid w:val="0079003D"/>
    <w:rsid w:val="00790FA9"/>
    <w:rsid w:val="00791CEA"/>
    <w:rsid w:val="007921C7"/>
    <w:rsid w:val="00792E32"/>
    <w:rsid w:val="00793274"/>
    <w:rsid w:val="00793439"/>
    <w:rsid w:val="007954D3"/>
    <w:rsid w:val="00795C18"/>
    <w:rsid w:val="007966AC"/>
    <w:rsid w:val="00796A40"/>
    <w:rsid w:val="007970ED"/>
    <w:rsid w:val="00797275"/>
    <w:rsid w:val="007977BA"/>
    <w:rsid w:val="007A0871"/>
    <w:rsid w:val="007A0AFB"/>
    <w:rsid w:val="007A2B25"/>
    <w:rsid w:val="007A4F4F"/>
    <w:rsid w:val="007B3630"/>
    <w:rsid w:val="007B699E"/>
    <w:rsid w:val="007C02E2"/>
    <w:rsid w:val="007C0B0C"/>
    <w:rsid w:val="007C7A9A"/>
    <w:rsid w:val="007D0308"/>
    <w:rsid w:val="007D0D31"/>
    <w:rsid w:val="007D23F2"/>
    <w:rsid w:val="007D337F"/>
    <w:rsid w:val="007D3CB5"/>
    <w:rsid w:val="007D660F"/>
    <w:rsid w:val="007E32A5"/>
    <w:rsid w:val="007F0883"/>
    <w:rsid w:val="007F2A0C"/>
    <w:rsid w:val="007F365B"/>
    <w:rsid w:val="007F5E5C"/>
    <w:rsid w:val="007F665C"/>
    <w:rsid w:val="007F7D8C"/>
    <w:rsid w:val="008004F8"/>
    <w:rsid w:val="008010E9"/>
    <w:rsid w:val="00803984"/>
    <w:rsid w:val="00804206"/>
    <w:rsid w:val="0080493C"/>
    <w:rsid w:val="00804D4D"/>
    <w:rsid w:val="0080661A"/>
    <w:rsid w:val="0081245A"/>
    <w:rsid w:val="00812E06"/>
    <w:rsid w:val="00812E11"/>
    <w:rsid w:val="00816D02"/>
    <w:rsid w:val="00824A5D"/>
    <w:rsid w:val="00824A71"/>
    <w:rsid w:val="008264A1"/>
    <w:rsid w:val="00827435"/>
    <w:rsid w:val="00831FF9"/>
    <w:rsid w:val="008326AB"/>
    <w:rsid w:val="00833EB7"/>
    <w:rsid w:val="008411B5"/>
    <w:rsid w:val="00841674"/>
    <w:rsid w:val="00841AD7"/>
    <w:rsid w:val="008421C9"/>
    <w:rsid w:val="008429DF"/>
    <w:rsid w:val="00843173"/>
    <w:rsid w:val="00846651"/>
    <w:rsid w:val="00851B1E"/>
    <w:rsid w:val="00852D12"/>
    <w:rsid w:val="00854589"/>
    <w:rsid w:val="008545C0"/>
    <w:rsid w:val="008545E4"/>
    <w:rsid w:val="00855124"/>
    <w:rsid w:val="00855EC1"/>
    <w:rsid w:val="008569CD"/>
    <w:rsid w:val="008609DA"/>
    <w:rsid w:val="00861F2D"/>
    <w:rsid w:val="008665CB"/>
    <w:rsid w:val="00874E34"/>
    <w:rsid w:val="00875C7C"/>
    <w:rsid w:val="00883245"/>
    <w:rsid w:val="00885EA1"/>
    <w:rsid w:val="008860D2"/>
    <w:rsid w:val="0089027E"/>
    <w:rsid w:val="00891103"/>
    <w:rsid w:val="0089214E"/>
    <w:rsid w:val="00894133"/>
    <w:rsid w:val="0089630E"/>
    <w:rsid w:val="00897EEB"/>
    <w:rsid w:val="008A245C"/>
    <w:rsid w:val="008A27F0"/>
    <w:rsid w:val="008A2D5D"/>
    <w:rsid w:val="008A4ABC"/>
    <w:rsid w:val="008A4C3A"/>
    <w:rsid w:val="008A64FC"/>
    <w:rsid w:val="008A7197"/>
    <w:rsid w:val="008B4F07"/>
    <w:rsid w:val="008B619F"/>
    <w:rsid w:val="008C0242"/>
    <w:rsid w:val="008C04AD"/>
    <w:rsid w:val="008C1F65"/>
    <w:rsid w:val="008C27BF"/>
    <w:rsid w:val="008C5DA8"/>
    <w:rsid w:val="008C7BFC"/>
    <w:rsid w:val="008D298A"/>
    <w:rsid w:val="008D5392"/>
    <w:rsid w:val="008D69D0"/>
    <w:rsid w:val="008D7F49"/>
    <w:rsid w:val="008E022B"/>
    <w:rsid w:val="008E08CC"/>
    <w:rsid w:val="008E566C"/>
    <w:rsid w:val="008E6CE6"/>
    <w:rsid w:val="008E7487"/>
    <w:rsid w:val="008F456B"/>
    <w:rsid w:val="008F4C24"/>
    <w:rsid w:val="008F68CD"/>
    <w:rsid w:val="00900F43"/>
    <w:rsid w:val="00903073"/>
    <w:rsid w:val="009038A9"/>
    <w:rsid w:val="0091057E"/>
    <w:rsid w:val="00913F16"/>
    <w:rsid w:val="00915E9C"/>
    <w:rsid w:val="009160B0"/>
    <w:rsid w:val="009175D1"/>
    <w:rsid w:val="009228A8"/>
    <w:rsid w:val="00925E76"/>
    <w:rsid w:val="00930B2F"/>
    <w:rsid w:val="00933745"/>
    <w:rsid w:val="00933B68"/>
    <w:rsid w:val="00934479"/>
    <w:rsid w:val="00936AE7"/>
    <w:rsid w:val="009412AE"/>
    <w:rsid w:val="009420DF"/>
    <w:rsid w:val="00943D10"/>
    <w:rsid w:val="00945FC0"/>
    <w:rsid w:val="009462D0"/>
    <w:rsid w:val="0095195C"/>
    <w:rsid w:val="009521E5"/>
    <w:rsid w:val="00952A6C"/>
    <w:rsid w:val="00957FBB"/>
    <w:rsid w:val="00960B89"/>
    <w:rsid w:val="009634AA"/>
    <w:rsid w:val="00963C3F"/>
    <w:rsid w:val="0096481A"/>
    <w:rsid w:val="00966159"/>
    <w:rsid w:val="009715FC"/>
    <w:rsid w:val="00975C4D"/>
    <w:rsid w:val="00982A9E"/>
    <w:rsid w:val="00982AF2"/>
    <w:rsid w:val="00983D5B"/>
    <w:rsid w:val="00986E1F"/>
    <w:rsid w:val="0098730B"/>
    <w:rsid w:val="009903E0"/>
    <w:rsid w:val="009A43D1"/>
    <w:rsid w:val="009A5E7E"/>
    <w:rsid w:val="009B1E12"/>
    <w:rsid w:val="009B3149"/>
    <w:rsid w:val="009B3477"/>
    <w:rsid w:val="009B41B7"/>
    <w:rsid w:val="009B4980"/>
    <w:rsid w:val="009B58F9"/>
    <w:rsid w:val="009B6409"/>
    <w:rsid w:val="009B6F3C"/>
    <w:rsid w:val="009B7281"/>
    <w:rsid w:val="009C07A4"/>
    <w:rsid w:val="009C18A2"/>
    <w:rsid w:val="009D4115"/>
    <w:rsid w:val="009D51A1"/>
    <w:rsid w:val="009D5601"/>
    <w:rsid w:val="009D58FE"/>
    <w:rsid w:val="009D75E1"/>
    <w:rsid w:val="009E08C0"/>
    <w:rsid w:val="009E313F"/>
    <w:rsid w:val="009E4BDE"/>
    <w:rsid w:val="009E6A30"/>
    <w:rsid w:val="009E7CD9"/>
    <w:rsid w:val="009F199C"/>
    <w:rsid w:val="009F6B75"/>
    <w:rsid w:val="00A05153"/>
    <w:rsid w:val="00A070F9"/>
    <w:rsid w:val="00A1236A"/>
    <w:rsid w:val="00A135BC"/>
    <w:rsid w:val="00A13710"/>
    <w:rsid w:val="00A15CEE"/>
    <w:rsid w:val="00A1685B"/>
    <w:rsid w:val="00A17FBE"/>
    <w:rsid w:val="00A20EC3"/>
    <w:rsid w:val="00A217AF"/>
    <w:rsid w:val="00A22C00"/>
    <w:rsid w:val="00A2309D"/>
    <w:rsid w:val="00A24083"/>
    <w:rsid w:val="00A248A1"/>
    <w:rsid w:val="00A24C0A"/>
    <w:rsid w:val="00A26AD5"/>
    <w:rsid w:val="00A30630"/>
    <w:rsid w:val="00A33DD1"/>
    <w:rsid w:val="00A35FD1"/>
    <w:rsid w:val="00A360A9"/>
    <w:rsid w:val="00A3748F"/>
    <w:rsid w:val="00A3754F"/>
    <w:rsid w:val="00A37713"/>
    <w:rsid w:val="00A416B1"/>
    <w:rsid w:val="00A430B8"/>
    <w:rsid w:val="00A43DB1"/>
    <w:rsid w:val="00A44F4E"/>
    <w:rsid w:val="00A463F6"/>
    <w:rsid w:val="00A46C31"/>
    <w:rsid w:val="00A4761A"/>
    <w:rsid w:val="00A507E0"/>
    <w:rsid w:val="00A5147C"/>
    <w:rsid w:val="00A51E9B"/>
    <w:rsid w:val="00A525C9"/>
    <w:rsid w:val="00A52D2C"/>
    <w:rsid w:val="00A53A84"/>
    <w:rsid w:val="00A55B30"/>
    <w:rsid w:val="00A57E0D"/>
    <w:rsid w:val="00A61351"/>
    <w:rsid w:val="00A63F1C"/>
    <w:rsid w:val="00A67879"/>
    <w:rsid w:val="00A711E4"/>
    <w:rsid w:val="00A73198"/>
    <w:rsid w:val="00A73375"/>
    <w:rsid w:val="00A73D8F"/>
    <w:rsid w:val="00A73E26"/>
    <w:rsid w:val="00A76B7C"/>
    <w:rsid w:val="00A808F7"/>
    <w:rsid w:val="00A82ACD"/>
    <w:rsid w:val="00A847C8"/>
    <w:rsid w:val="00A86AD3"/>
    <w:rsid w:val="00A87FC7"/>
    <w:rsid w:val="00A913FE"/>
    <w:rsid w:val="00A91D16"/>
    <w:rsid w:val="00A91E1E"/>
    <w:rsid w:val="00A92F2B"/>
    <w:rsid w:val="00A93C5C"/>
    <w:rsid w:val="00A979D6"/>
    <w:rsid w:val="00AA26AE"/>
    <w:rsid w:val="00AA53A9"/>
    <w:rsid w:val="00AA6D59"/>
    <w:rsid w:val="00AB1EB2"/>
    <w:rsid w:val="00AB44AB"/>
    <w:rsid w:val="00AB6246"/>
    <w:rsid w:val="00AC0917"/>
    <w:rsid w:val="00AC09E8"/>
    <w:rsid w:val="00AC269B"/>
    <w:rsid w:val="00AC2E22"/>
    <w:rsid w:val="00AC4D19"/>
    <w:rsid w:val="00AC565F"/>
    <w:rsid w:val="00AC5857"/>
    <w:rsid w:val="00AC587C"/>
    <w:rsid w:val="00AC6C01"/>
    <w:rsid w:val="00AC6E48"/>
    <w:rsid w:val="00AD0D70"/>
    <w:rsid w:val="00AD4544"/>
    <w:rsid w:val="00AD6FBF"/>
    <w:rsid w:val="00AD7433"/>
    <w:rsid w:val="00AE0926"/>
    <w:rsid w:val="00AE0F5F"/>
    <w:rsid w:val="00AE41DD"/>
    <w:rsid w:val="00AE483D"/>
    <w:rsid w:val="00AE70F8"/>
    <w:rsid w:val="00AE7FBA"/>
    <w:rsid w:val="00AF0FAD"/>
    <w:rsid w:val="00AF1AFC"/>
    <w:rsid w:val="00AF2186"/>
    <w:rsid w:val="00AF5CC8"/>
    <w:rsid w:val="00AF5F81"/>
    <w:rsid w:val="00B00593"/>
    <w:rsid w:val="00B00A1D"/>
    <w:rsid w:val="00B02BD1"/>
    <w:rsid w:val="00B067C4"/>
    <w:rsid w:val="00B10D01"/>
    <w:rsid w:val="00B1117F"/>
    <w:rsid w:val="00B1163A"/>
    <w:rsid w:val="00B11E18"/>
    <w:rsid w:val="00B141B2"/>
    <w:rsid w:val="00B14573"/>
    <w:rsid w:val="00B1458F"/>
    <w:rsid w:val="00B16915"/>
    <w:rsid w:val="00B216AF"/>
    <w:rsid w:val="00B229EB"/>
    <w:rsid w:val="00B23E45"/>
    <w:rsid w:val="00B266F5"/>
    <w:rsid w:val="00B26825"/>
    <w:rsid w:val="00B26B22"/>
    <w:rsid w:val="00B30926"/>
    <w:rsid w:val="00B30B31"/>
    <w:rsid w:val="00B342E9"/>
    <w:rsid w:val="00B36372"/>
    <w:rsid w:val="00B36A84"/>
    <w:rsid w:val="00B37ADE"/>
    <w:rsid w:val="00B4060C"/>
    <w:rsid w:val="00B4420B"/>
    <w:rsid w:val="00B454BE"/>
    <w:rsid w:val="00B50056"/>
    <w:rsid w:val="00B539C5"/>
    <w:rsid w:val="00B55484"/>
    <w:rsid w:val="00B576BF"/>
    <w:rsid w:val="00B60FF5"/>
    <w:rsid w:val="00B6225E"/>
    <w:rsid w:val="00B62ED1"/>
    <w:rsid w:val="00B64231"/>
    <w:rsid w:val="00B67FD3"/>
    <w:rsid w:val="00B736B5"/>
    <w:rsid w:val="00B76644"/>
    <w:rsid w:val="00B77FA0"/>
    <w:rsid w:val="00B80029"/>
    <w:rsid w:val="00B82531"/>
    <w:rsid w:val="00B876D0"/>
    <w:rsid w:val="00B963CC"/>
    <w:rsid w:val="00B969FE"/>
    <w:rsid w:val="00BA0BE2"/>
    <w:rsid w:val="00BA2F0F"/>
    <w:rsid w:val="00BA5A53"/>
    <w:rsid w:val="00BA69CD"/>
    <w:rsid w:val="00BA6E01"/>
    <w:rsid w:val="00BB42EE"/>
    <w:rsid w:val="00BB7590"/>
    <w:rsid w:val="00BC11D8"/>
    <w:rsid w:val="00BC18C0"/>
    <w:rsid w:val="00BC1AB1"/>
    <w:rsid w:val="00BC1E53"/>
    <w:rsid w:val="00BC57FF"/>
    <w:rsid w:val="00BC688C"/>
    <w:rsid w:val="00BC6D3B"/>
    <w:rsid w:val="00BD4484"/>
    <w:rsid w:val="00BD4D35"/>
    <w:rsid w:val="00BD521F"/>
    <w:rsid w:val="00BD77A0"/>
    <w:rsid w:val="00BE1642"/>
    <w:rsid w:val="00BE384F"/>
    <w:rsid w:val="00BE5157"/>
    <w:rsid w:val="00BE74C6"/>
    <w:rsid w:val="00BE79E2"/>
    <w:rsid w:val="00BE7D26"/>
    <w:rsid w:val="00BF5223"/>
    <w:rsid w:val="00BF6C66"/>
    <w:rsid w:val="00C043E4"/>
    <w:rsid w:val="00C0447E"/>
    <w:rsid w:val="00C05004"/>
    <w:rsid w:val="00C05080"/>
    <w:rsid w:val="00C071FE"/>
    <w:rsid w:val="00C139B4"/>
    <w:rsid w:val="00C17CAD"/>
    <w:rsid w:val="00C17EB5"/>
    <w:rsid w:val="00C21088"/>
    <w:rsid w:val="00C23B5A"/>
    <w:rsid w:val="00C24ACA"/>
    <w:rsid w:val="00C25A20"/>
    <w:rsid w:val="00C27787"/>
    <w:rsid w:val="00C31324"/>
    <w:rsid w:val="00C332C0"/>
    <w:rsid w:val="00C333C5"/>
    <w:rsid w:val="00C342AF"/>
    <w:rsid w:val="00C350FC"/>
    <w:rsid w:val="00C3665B"/>
    <w:rsid w:val="00C36BD5"/>
    <w:rsid w:val="00C37339"/>
    <w:rsid w:val="00C40237"/>
    <w:rsid w:val="00C40C03"/>
    <w:rsid w:val="00C410D9"/>
    <w:rsid w:val="00C41E26"/>
    <w:rsid w:val="00C42679"/>
    <w:rsid w:val="00C46049"/>
    <w:rsid w:val="00C46C2A"/>
    <w:rsid w:val="00C515D3"/>
    <w:rsid w:val="00C51B73"/>
    <w:rsid w:val="00C5428C"/>
    <w:rsid w:val="00C552F4"/>
    <w:rsid w:val="00C55C87"/>
    <w:rsid w:val="00C62569"/>
    <w:rsid w:val="00C62757"/>
    <w:rsid w:val="00C63006"/>
    <w:rsid w:val="00C638F0"/>
    <w:rsid w:val="00C6390A"/>
    <w:rsid w:val="00C63EAB"/>
    <w:rsid w:val="00C65872"/>
    <w:rsid w:val="00C67888"/>
    <w:rsid w:val="00C71274"/>
    <w:rsid w:val="00C7517C"/>
    <w:rsid w:val="00C760FA"/>
    <w:rsid w:val="00C762EC"/>
    <w:rsid w:val="00C766F8"/>
    <w:rsid w:val="00C76998"/>
    <w:rsid w:val="00C77892"/>
    <w:rsid w:val="00C8511C"/>
    <w:rsid w:val="00C851BD"/>
    <w:rsid w:val="00C87B87"/>
    <w:rsid w:val="00C9239D"/>
    <w:rsid w:val="00C936C1"/>
    <w:rsid w:val="00C95DCD"/>
    <w:rsid w:val="00C9725E"/>
    <w:rsid w:val="00C97A3D"/>
    <w:rsid w:val="00CA0BA6"/>
    <w:rsid w:val="00CA0FC7"/>
    <w:rsid w:val="00CA4828"/>
    <w:rsid w:val="00CA4ACA"/>
    <w:rsid w:val="00CB0A8A"/>
    <w:rsid w:val="00CB1874"/>
    <w:rsid w:val="00CB31A4"/>
    <w:rsid w:val="00CB401E"/>
    <w:rsid w:val="00CB4FE2"/>
    <w:rsid w:val="00CB773E"/>
    <w:rsid w:val="00CB7E31"/>
    <w:rsid w:val="00CC0E0B"/>
    <w:rsid w:val="00CC13C2"/>
    <w:rsid w:val="00CC26A3"/>
    <w:rsid w:val="00CC2EFA"/>
    <w:rsid w:val="00CC365E"/>
    <w:rsid w:val="00CC39C4"/>
    <w:rsid w:val="00CC43DF"/>
    <w:rsid w:val="00CC51A0"/>
    <w:rsid w:val="00CC7579"/>
    <w:rsid w:val="00CC7CEA"/>
    <w:rsid w:val="00CD081B"/>
    <w:rsid w:val="00CD0B80"/>
    <w:rsid w:val="00CD3E56"/>
    <w:rsid w:val="00CD463C"/>
    <w:rsid w:val="00CD78B4"/>
    <w:rsid w:val="00CE179E"/>
    <w:rsid w:val="00CE3D09"/>
    <w:rsid w:val="00CE4496"/>
    <w:rsid w:val="00CE4556"/>
    <w:rsid w:val="00CE54A6"/>
    <w:rsid w:val="00CE599D"/>
    <w:rsid w:val="00CE6078"/>
    <w:rsid w:val="00CE6473"/>
    <w:rsid w:val="00CE70D7"/>
    <w:rsid w:val="00CF2229"/>
    <w:rsid w:val="00CF2AB6"/>
    <w:rsid w:val="00CF36FD"/>
    <w:rsid w:val="00CF49BF"/>
    <w:rsid w:val="00D00249"/>
    <w:rsid w:val="00D0110B"/>
    <w:rsid w:val="00D04251"/>
    <w:rsid w:val="00D05D94"/>
    <w:rsid w:val="00D17388"/>
    <w:rsid w:val="00D2084E"/>
    <w:rsid w:val="00D212FE"/>
    <w:rsid w:val="00D21CC5"/>
    <w:rsid w:val="00D25745"/>
    <w:rsid w:val="00D25C7C"/>
    <w:rsid w:val="00D2614F"/>
    <w:rsid w:val="00D26654"/>
    <w:rsid w:val="00D2731E"/>
    <w:rsid w:val="00D27C13"/>
    <w:rsid w:val="00D31A36"/>
    <w:rsid w:val="00D32659"/>
    <w:rsid w:val="00D32E61"/>
    <w:rsid w:val="00D343A7"/>
    <w:rsid w:val="00D35BCB"/>
    <w:rsid w:val="00D36B98"/>
    <w:rsid w:val="00D400B2"/>
    <w:rsid w:val="00D4061A"/>
    <w:rsid w:val="00D4127D"/>
    <w:rsid w:val="00D414C6"/>
    <w:rsid w:val="00D4590E"/>
    <w:rsid w:val="00D54541"/>
    <w:rsid w:val="00D573E6"/>
    <w:rsid w:val="00D57547"/>
    <w:rsid w:val="00D6022A"/>
    <w:rsid w:val="00D61D15"/>
    <w:rsid w:val="00D64ED5"/>
    <w:rsid w:val="00D653A4"/>
    <w:rsid w:val="00D65B8B"/>
    <w:rsid w:val="00D665D7"/>
    <w:rsid w:val="00D671BC"/>
    <w:rsid w:val="00D7101F"/>
    <w:rsid w:val="00D7167C"/>
    <w:rsid w:val="00D7293C"/>
    <w:rsid w:val="00D7493E"/>
    <w:rsid w:val="00D750EC"/>
    <w:rsid w:val="00D77881"/>
    <w:rsid w:val="00D779CF"/>
    <w:rsid w:val="00D80AF5"/>
    <w:rsid w:val="00D83421"/>
    <w:rsid w:val="00D84223"/>
    <w:rsid w:val="00D84B0B"/>
    <w:rsid w:val="00D87BEB"/>
    <w:rsid w:val="00D91526"/>
    <w:rsid w:val="00D945C6"/>
    <w:rsid w:val="00DA319C"/>
    <w:rsid w:val="00DA4F44"/>
    <w:rsid w:val="00DB52D9"/>
    <w:rsid w:val="00DB632F"/>
    <w:rsid w:val="00DB6FEE"/>
    <w:rsid w:val="00DC1733"/>
    <w:rsid w:val="00DC3E71"/>
    <w:rsid w:val="00DC3F67"/>
    <w:rsid w:val="00DC55D2"/>
    <w:rsid w:val="00DD27DA"/>
    <w:rsid w:val="00DD2CDD"/>
    <w:rsid w:val="00DE0D01"/>
    <w:rsid w:val="00DE581E"/>
    <w:rsid w:val="00DE5DF1"/>
    <w:rsid w:val="00DF0A2A"/>
    <w:rsid w:val="00DF2690"/>
    <w:rsid w:val="00DF30D6"/>
    <w:rsid w:val="00DF37AE"/>
    <w:rsid w:val="00E01E9C"/>
    <w:rsid w:val="00E07834"/>
    <w:rsid w:val="00E10B76"/>
    <w:rsid w:val="00E12615"/>
    <w:rsid w:val="00E12A42"/>
    <w:rsid w:val="00E1367B"/>
    <w:rsid w:val="00E14564"/>
    <w:rsid w:val="00E17936"/>
    <w:rsid w:val="00E20C06"/>
    <w:rsid w:val="00E20DE6"/>
    <w:rsid w:val="00E21017"/>
    <w:rsid w:val="00E21F08"/>
    <w:rsid w:val="00E221F3"/>
    <w:rsid w:val="00E25603"/>
    <w:rsid w:val="00E27A19"/>
    <w:rsid w:val="00E31B9D"/>
    <w:rsid w:val="00E407EA"/>
    <w:rsid w:val="00E41382"/>
    <w:rsid w:val="00E41F01"/>
    <w:rsid w:val="00E421E4"/>
    <w:rsid w:val="00E43B7E"/>
    <w:rsid w:val="00E4551E"/>
    <w:rsid w:val="00E472F9"/>
    <w:rsid w:val="00E474D9"/>
    <w:rsid w:val="00E51D57"/>
    <w:rsid w:val="00E51FA7"/>
    <w:rsid w:val="00E555BE"/>
    <w:rsid w:val="00E63BFA"/>
    <w:rsid w:val="00E64680"/>
    <w:rsid w:val="00E64889"/>
    <w:rsid w:val="00E66B40"/>
    <w:rsid w:val="00E67FDF"/>
    <w:rsid w:val="00E71E8F"/>
    <w:rsid w:val="00E73971"/>
    <w:rsid w:val="00E74194"/>
    <w:rsid w:val="00E77487"/>
    <w:rsid w:val="00E77CAC"/>
    <w:rsid w:val="00E77DE9"/>
    <w:rsid w:val="00E8007C"/>
    <w:rsid w:val="00E82463"/>
    <w:rsid w:val="00E836B5"/>
    <w:rsid w:val="00E84D07"/>
    <w:rsid w:val="00E86BD2"/>
    <w:rsid w:val="00E90308"/>
    <w:rsid w:val="00E91F11"/>
    <w:rsid w:val="00E93DD4"/>
    <w:rsid w:val="00E955B8"/>
    <w:rsid w:val="00EA0AA5"/>
    <w:rsid w:val="00EA1733"/>
    <w:rsid w:val="00EA258E"/>
    <w:rsid w:val="00EA2863"/>
    <w:rsid w:val="00EA4119"/>
    <w:rsid w:val="00EB20AB"/>
    <w:rsid w:val="00EB6232"/>
    <w:rsid w:val="00EB6CC4"/>
    <w:rsid w:val="00EC2961"/>
    <w:rsid w:val="00EC578C"/>
    <w:rsid w:val="00EC733C"/>
    <w:rsid w:val="00ED006B"/>
    <w:rsid w:val="00ED0416"/>
    <w:rsid w:val="00ED2453"/>
    <w:rsid w:val="00ED2F9B"/>
    <w:rsid w:val="00ED3720"/>
    <w:rsid w:val="00ED4180"/>
    <w:rsid w:val="00ED49D7"/>
    <w:rsid w:val="00ED5571"/>
    <w:rsid w:val="00ED7F37"/>
    <w:rsid w:val="00ED7FBF"/>
    <w:rsid w:val="00EE0539"/>
    <w:rsid w:val="00EE2058"/>
    <w:rsid w:val="00EE2990"/>
    <w:rsid w:val="00EE2F48"/>
    <w:rsid w:val="00EE33D1"/>
    <w:rsid w:val="00EE4969"/>
    <w:rsid w:val="00EE4EDA"/>
    <w:rsid w:val="00EE7F71"/>
    <w:rsid w:val="00EF07F8"/>
    <w:rsid w:val="00EF1E72"/>
    <w:rsid w:val="00EF5647"/>
    <w:rsid w:val="00EF5C0F"/>
    <w:rsid w:val="00EF644C"/>
    <w:rsid w:val="00EF7FD3"/>
    <w:rsid w:val="00F019C0"/>
    <w:rsid w:val="00F02539"/>
    <w:rsid w:val="00F03570"/>
    <w:rsid w:val="00F079C7"/>
    <w:rsid w:val="00F13FFB"/>
    <w:rsid w:val="00F15273"/>
    <w:rsid w:val="00F167EC"/>
    <w:rsid w:val="00F16DDB"/>
    <w:rsid w:val="00F17AA1"/>
    <w:rsid w:val="00F2085C"/>
    <w:rsid w:val="00F216A4"/>
    <w:rsid w:val="00F2332F"/>
    <w:rsid w:val="00F2403E"/>
    <w:rsid w:val="00F24682"/>
    <w:rsid w:val="00F3150A"/>
    <w:rsid w:val="00F33BA9"/>
    <w:rsid w:val="00F34E5F"/>
    <w:rsid w:val="00F35165"/>
    <w:rsid w:val="00F40F69"/>
    <w:rsid w:val="00F42849"/>
    <w:rsid w:val="00F42DE5"/>
    <w:rsid w:val="00F43224"/>
    <w:rsid w:val="00F44789"/>
    <w:rsid w:val="00F459E7"/>
    <w:rsid w:val="00F461D6"/>
    <w:rsid w:val="00F5012E"/>
    <w:rsid w:val="00F51CD9"/>
    <w:rsid w:val="00F532A3"/>
    <w:rsid w:val="00F53A0A"/>
    <w:rsid w:val="00F556E3"/>
    <w:rsid w:val="00F55D07"/>
    <w:rsid w:val="00F566CB"/>
    <w:rsid w:val="00F62BCD"/>
    <w:rsid w:val="00F656FE"/>
    <w:rsid w:val="00F67F40"/>
    <w:rsid w:val="00F71DBF"/>
    <w:rsid w:val="00F74753"/>
    <w:rsid w:val="00F76582"/>
    <w:rsid w:val="00F76643"/>
    <w:rsid w:val="00F8092E"/>
    <w:rsid w:val="00F80D0C"/>
    <w:rsid w:val="00F830BB"/>
    <w:rsid w:val="00F84F9B"/>
    <w:rsid w:val="00F874AE"/>
    <w:rsid w:val="00F87F7C"/>
    <w:rsid w:val="00F90235"/>
    <w:rsid w:val="00F95506"/>
    <w:rsid w:val="00F96AEB"/>
    <w:rsid w:val="00F97744"/>
    <w:rsid w:val="00FA0259"/>
    <w:rsid w:val="00FA0C33"/>
    <w:rsid w:val="00FA117C"/>
    <w:rsid w:val="00FA167C"/>
    <w:rsid w:val="00FA23D7"/>
    <w:rsid w:val="00FA2B22"/>
    <w:rsid w:val="00FA57B3"/>
    <w:rsid w:val="00FA5FD8"/>
    <w:rsid w:val="00FA7996"/>
    <w:rsid w:val="00FA7E0A"/>
    <w:rsid w:val="00FB02A4"/>
    <w:rsid w:val="00FB15CD"/>
    <w:rsid w:val="00FB477E"/>
    <w:rsid w:val="00FB636C"/>
    <w:rsid w:val="00FC2FF9"/>
    <w:rsid w:val="00FC6674"/>
    <w:rsid w:val="00FC7EB3"/>
    <w:rsid w:val="00FD2575"/>
    <w:rsid w:val="00FD2598"/>
    <w:rsid w:val="00FD440B"/>
    <w:rsid w:val="00FD6562"/>
    <w:rsid w:val="00FD7633"/>
    <w:rsid w:val="00FE1F06"/>
    <w:rsid w:val="00FE4448"/>
    <w:rsid w:val="00FE45AB"/>
    <w:rsid w:val="00FF0DFE"/>
    <w:rsid w:val="00FF448C"/>
    <w:rsid w:val="00FF541D"/>
    <w:rsid w:val="00FF54D5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3DE7D"/>
  <w15:docId w15:val="{9E8ACBC9-2A6D-4A9F-9928-7AAB7EE9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17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Cs/>
      <w:noProof/>
    </w:rPr>
  </w:style>
  <w:style w:type="paragraph" w:styleId="a8">
    <w:name w:val="Balloon Text"/>
    <w:basedOn w:val="a"/>
    <w:semiHidden/>
    <w:rsid w:val="00063B13"/>
    <w:rPr>
      <w:rFonts w:ascii="Tahoma" w:hAnsi="Tahoma" w:cs="Tahoma"/>
      <w:sz w:val="16"/>
      <w:szCs w:val="16"/>
    </w:rPr>
  </w:style>
  <w:style w:type="paragraph" w:customStyle="1" w:styleId="a9">
    <w:name w:val="регистрационные поля"/>
    <w:basedOn w:val="a"/>
    <w:rsid w:val="00012F7F"/>
    <w:pPr>
      <w:spacing w:line="240" w:lineRule="exact"/>
      <w:jc w:val="center"/>
    </w:pPr>
    <w:rPr>
      <w:lang w:val="en-US"/>
    </w:rPr>
  </w:style>
  <w:style w:type="character" w:customStyle="1" w:styleId="2">
    <w:name w:val="Основной текст (2)_"/>
    <w:link w:val="20"/>
    <w:rsid w:val="009412AE"/>
    <w:rPr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9412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9412AE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12AE"/>
    <w:pPr>
      <w:widowControl w:val="0"/>
      <w:shd w:val="clear" w:color="auto" w:fill="FFFFFF"/>
      <w:spacing w:line="322" w:lineRule="exact"/>
    </w:pPr>
    <w:rPr>
      <w:szCs w:val="28"/>
    </w:rPr>
  </w:style>
  <w:style w:type="paragraph" w:customStyle="1" w:styleId="30">
    <w:name w:val="Основной текст (3)"/>
    <w:basedOn w:val="a"/>
    <w:link w:val="3"/>
    <w:rsid w:val="009412AE"/>
    <w:pPr>
      <w:widowControl w:val="0"/>
      <w:shd w:val="clear" w:color="auto" w:fill="FFFFFF"/>
      <w:spacing w:line="288" w:lineRule="exact"/>
      <w:jc w:val="center"/>
    </w:pPr>
    <w:rPr>
      <w:b/>
      <w:bCs/>
      <w:szCs w:val="28"/>
    </w:rPr>
  </w:style>
  <w:style w:type="character" w:customStyle="1" w:styleId="FontStyle15">
    <w:name w:val="Font Style15"/>
    <w:uiPriority w:val="99"/>
    <w:rsid w:val="009412A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12AE"/>
    <w:pPr>
      <w:widowControl w:val="0"/>
      <w:autoSpaceDE w:val="0"/>
      <w:autoSpaceDN w:val="0"/>
      <w:adjustRightInd w:val="0"/>
      <w:spacing w:line="360" w:lineRule="exact"/>
      <w:ind w:firstLine="749"/>
      <w:jc w:val="both"/>
    </w:pPr>
    <w:rPr>
      <w:sz w:val="24"/>
      <w:szCs w:val="24"/>
    </w:rPr>
  </w:style>
  <w:style w:type="paragraph" w:customStyle="1" w:styleId="ConsPlusNormal">
    <w:name w:val="ConsPlusNormal"/>
    <w:rsid w:val="003A6D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uiPriority w:val="39"/>
    <w:rsid w:val="004B4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B4A45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4B4A4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 Indent"/>
    <w:basedOn w:val="a"/>
    <w:link w:val="ac"/>
    <w:rsid w:val="004B4A45"/>
    <w:pPr>
      <w:spacing w:after="120"/>
      <w:ind w:left="283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4B4A45"/>
  </w:style>
  <w:style w:type="character" w:styleId="ad">
    <w:name w:val="Hyperlink"/>
    <w:uiPriority w:val="99"/>
    <w:unhideWhenUsed/>
    <w:rsid w:val="000F27A1"/>
    <w:rPr>
      <w:color w:val="0000FF"/>
      <w:u w:val="single"/>
    </w:rPr>
  </w:style>
  <w:style w:type="paragraph" w:styleId="ae">
    <w:name w:val="footnote text"/>
    <w:basedOn w:val="a"/>
    <w:link w:val="af"/>
    <w:uiPriority w:val="99"/>
    <w:unhideWhenUsed/>
    <w:rsid w:val="00453656"/>
    <w:rPr>
      <w:sz w:val="20"/>
    </w:rPr>
  </w:style>
  <w:style w:type="character" w:customStyle="1" w:styleId="af">
    <w:name w:val="Текст сноски Знак"/>
    <w:basedOn w:val="a0"/>
    <w:link w:val="ae"/>
    <w:uiPriority w:val="99"/>
    <w:rsid w:val="00453656"/>
  </w:style>
  <w:style w:type="character" w:styleId="af0">
    <w:name w:val="footnote reference"/>
    <w:uiPriority w:val="99"/>
    <w:unhideWhenUsed/>
    <w:rsid w:val="00453656"/>
    <w:rPr>
      <w:vertAlign w:val="superscript"/>
    </w:rPr>
  </w:style>
  <w:style w:type="paragraph" w:styleId="af1">
    <w:name w:val="header"/>
    <w:basedOn w:val="a"/>
    <w:link w:val="af2"/>
    <w:rsid w:val="00C95DC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C95DCD"/>
    <w:rPr>
      <w:sz w:val="28"/>
    </w:rPr>
  </w:style>
  <w:style w:type="paragraph" w:styleId="af3">
    <w:name w:val="footer"/>
    <w:basedOn w:val="a"/>
    <w:link w:val="af4"/>
    <w:rsid w:val="00C95DC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95DCD"/>
    <w:rPr>
      <w:sz w:val="28"/>
    </w:rPr>
  </w:style>
  <w:style w:type="paragraph" w:styleId="af5">
    <w:name w:val="List Paragraph"/>
    <w:basedOn w:val="a"/>
    <w:uiPriority w:val="34"/>
    <w:qFormat/>
    <w:rsid w:val="00ED7F37"/>
    <w:pPr>
      <w:ind w:left="720"/>
      <w:contextualSpacing/>
    </w:pPr>
  </w:style>
  <w:style w:type="paragraph" w:styleId="af6">
    <w:name w:val="Normal (Web)"/>
    <w:basedOn w:val="a"/>
    <w:rsid w:val="004372EA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87D47"/>
    <w:rPr>
      <w:sz w:val="28"/>
    </w:rPr>
  </w:style>
  <w:style w:type="character" w:styleId="af7">
    <w:name w:val="annotation reference"/>
    <w:basedOn w:val="a0"/>
    <w:rsid w:val="002956FF"/>
    <w:rPr>
      <w:sz w:val="16"/>
      <w:szCs w:val="16"/>
    </w:rPr>
  </w:style>
  <w:style w:type="paragraph" w:styleId="af8">
    <w:name w:val="annotation text"/>
    <w:basedOn w:val="a"/>
    <w:link w:val="af9"/>
    <w:rsid w:val="002956FF"/>
    <w:rPr>
      <w:sz w:val="20"/>
    </w:rPr>
  </w:style>
  <w:style w:type="character" w:customStyle="1" w:styleId="af9">
    <w:name w:val="Текст примечания Знак"/>
    <w:basedOn w:val="a0"/>
    <w:link w:val="af8"/>
    <w:rsid w:val="002956FF"/>
  </w:style>
  <w:style w:type="paragraph" w:styleId="afa">
    <w:name w:val="annotation subject"/>
    <w:basedOn w:val="af8"/>
    <w:next w:val="af8"/>
    <w:link w:val="afb"/>
    <w:semiHidden/>
    <w:unhideWhenUsed/>
    <w:rsid w:val="002956FF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2956FF"/>
    <w:rPr>
      <w:b/>
      <w:bCs/>
    </w:rPr>
  </w:style>
  <w:style w:type="character" w:customStyle="1" w:styleId="afc">
    <w:name w:val="Основной текст_"/>
    <w:link w:val="4"/>
    <w:rsid w:val="007407D2"/>
    <w:rPr>
      <w:sz w:val="27"/>
      <w:szCs w:val="27"/>
      <w:shd w:val="clear" w:color="auto" w:fill="FFFFFF"/>
    </w:rPr>
  </w:style>
  <w:style w:type="character" w:customStyle="1" w:styleId="afd">
    <w:name w:val="Основной текст + Курсив"/>
    <w:rsid w:val="007407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c"/>
    <w:rsid w:val="007407D2"/>
    <w:pPr>
      <w:widowControl w:val="0"/>
      <w:shd w:val="clear" w:color="auto" w:fill="FFFFFF"/>
      <w:spacing w:after="660" w:line="0" w:lineRule="atLeast"/>
      <w:jc w:val="right"/>
    </w:pPr>
    <w:rPr>
      <w:sz w:val="27"/>
      <w:szCs w:val="27"/>
    </w:rPr>
  </w:style>
  <w:style w:type="paragraph" w:styleId="afe">
    <w:name w:val="endnote text"/>
    <w:basedOn w:val="a"/>
    <w:link w:val="aff"/>
    <w:semiHidden/>
    <w:unhideWhenUsed/>
    <w:rsid w:val="00EB6232"/>
    <w:rPr>
      <w:sz w:val="20"/>
    </w:rPr>
  </w:style>
  <w:style w:type="character" w:customStyle="1" w:styleId="aff">
    <w:name w:val="Текст концевой сноски Знак"/>
    <w:basedOn w:val="a0"/>
    <w:link w:val="afe"/>
    <w:semiHidden/>
    <w:rsid w:val="00EB6232"/>
  </w:style>
  <w:style w:type="character" w:styleId="aff0">
    <w:name w:val="endnote reference"/>
    <w:basedOn w:val="a0"/>
    <w:semiHidden/>
    <w:unhideWhenUsed/>
    <w:rsid w:val="00EB62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4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717_2\&#1052;&#1086;&#1080;%20&#1076;&#1086;&#1082;&#1091;&#1084;&#1077;&#1085;&#1090;&#1099;\&#1055;&#1088;&#1080;&#1082;&#1072;&#1079;&#1099;%20&#1073;&#1077;&#1079;%20&#1089;&#1086;&#1093;&#1088;&#1072;&#1085;&#1077;&#1085;&#1080;&#1103;\&#1041;&#1083;&#1072;&#1085;&#1082;%20&#1087;&#1088;&#1080;&#1082;&#1072;&#1079;&#1072;%20&#1040;&#1075;&#1077;&#1085;&#109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18E6-445F-45B4-AFE7-638D8096A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Агентства</Template>
  <TotalTime>27</TotalTime>
  <Pages>2</Pages>
  <Words>357</Words>
  <Characters>3048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отпуска без</vt:lpstr>
    </vt:vector>
  </TitlesOfParts>
  <Company>XXXXX</Company>
  <LinksUpToDate>false</LinksUpToDate>
  <CharactersWithSpaces>3399</CharactersWithSpaces>
  <SharedDoc>false</SharedDoc>
  <HLinks>
    <vt:vector size="24" baseType="variant">
      <vt:variant>
        <vt:i4>589830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consultantplus://offline/ref=101C336F867B52201AE0B7D1C03560E51607E49F07BAA0FE8F033C6CA185D9BC2EDBFE8B15FBA52648A2D3A077905CBDDC158C79A9uDG7G</vt:lpwstr>
      </vt:variant>
      <vt:variant>
        <vt:lpwstr/>
      </vt:variant>
      <vt:variant>
        <vt:i4>3342445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consultantplus://offline/ref=A4F12B573DEBA1911B060F71E58E4817E4543F7A4F22CAFF778473DC53C059B56EE4670AEC64EFDD292B45008843FB4FE8577984CA429C7Bh8vEH</vt:lpwstr>
      </vt:variant>
      <vt:variant>
        <vt:lpwstr/>
      </vt:variant>
      <vt:variant>
        <vt:i4>852073</vt:i4>
      </vt:variant>
      <vt:variant>
        <vt:i4>3</vt:i4>
      </vt:variant>
      <vt:variant>
        <vt:i4>0</vt:i4>
      </vt:variant>
      <vt:variant>
        <vt:i4>5</vt:i4>
      </vt:variant>
      <vt:variant>
        <vt:lpwstr>mailto:info@ms.permkrai.ru</vt:lpwstr>
      </vt:variant>
      <vt:variant>
        <vt:lpwstr/>
      </vt:variant>
      <vt:variant>
        <vt:i4>3342387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consultantplus://offline/ref=A4F12B573DEBA1911B060F71E58E4817E4533F7A4D23CAFF778473DC53C059B56EE4670AEC67ECDE2D2B45008843FB4FE8577984CA429C7Bh8vEH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отпуска без</dc:title>
  <dc:creator>Кононова</dc:creator>
  <cp:lastModifiedBy>Мишукова Анастасия Алексеевна</cp:lastModifiedBy>
  <cp:revision>40</cp:revision>
  <cp:lastPrinted>2022-12-08T06:12:00Z</cp:lastPrinted>
  <dcterms:created xsi:type="dcterms:W3CDTF">2022-12-08T06:55:00Z</dcterms:created>
  <dcterms:modified xsi:type="dcterms:W3CDTF">2022-12-20T13:23:00Z</dcterms:modified>
</cp:coreProperties>
</file>